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267DF" w14:textId="77777777" w:rsidR="002A13E8" w:rsidRDefault="002A13E8" w:rsidP="002A13E8">
      <w:pPr>
        <w:rPr>
          <w:sz w:val="24"/>
        </w:rPr>
      </w:pPr>
    </w:p>
    <w:p w14:paraId="2C97B373" w14:textId="77777777" w:rsidR="002A13E8" w:rsidRDefault="002A13E8" w:rsidP="002A13E8">
      <w:pPr>
        <w:rPr>
          <w:sz w:val="24"/>
        </w:rPr>
      </w:pPr>
    </w:p>
    <w:p w14:paraId="52CC09A9" w14:textId="77777777" w:rsidR="002A13E8" w:rsidRDefault="002A13E8" w:rsidP="002A13E8">
      <w:pPr>
        <w:rPr>
          <w:sz w:val="24"/>
        </w:rPr>
      </w:pPr>
    </w:p>
    <w:p w14:paraId="789B6BC9" w14:textId="77777777" w:rsidR="002A13E8" w:rsidRDefault="002A13E8" w:rsidP="002A13E8">
      <w:pPr>
        <w:rPr>
          <w:sz w:val="24"/>
        </w:rPr>
      </w:pPr>
    </w:p>
    <w:p w14:paraId="7D830496" w14:textId="77777777" w:rsidR="002A13E8" w:rsidRDefault="002A13E8" w:rsidP="002A13E8">
      <w:pPr>
        <w:rPr>
          <w:sz w:val="24"/>
        </w:rPr>
      </w:pPr>
    </w:p>
    <w:p w14:paraId="2653F763" w14:textId="77777777" w:rsidR="002A13E8" w:rsidRDefault="002A13E8" w:rsidP="002A13E8">
      <w:pPr>
        <w:rPr>
          <w:sz w:val="24"/>
        </w:rPr>
      </w:pPr>
    </w:p>
    <w:p w14:paraId="7E466568" w14:textId="77777777" w:rsidR="002A13E8" w:rsidRDefault="002A13E8" w:rsidP="002A13E8">
      <w:pPr>
        <w:rPr>
          <w:sz w:val="24"/>
        </w:rPr>
      </w:pPr>
    </w:p>
    <w:p w14:paraId="6DAD3BD1" w14:textId="77777777" w:rsidR="002A13E8" w:rsidRDefault="002A13E8" w:rsidP="002A13E8">
      <w:pPr>
        <w:rPr>
          <w:sz w:val="24"/>
        </w:rPr>
      </w:pPr>
    </w:p>
    <w:p w14:paraId="29DCB6A4" w14:textId="77777777" w:rsidR="002A13E8" w:rsidRDefault="002A13E8" w:rsidP="002A13E8">
      <w:pPr>
        <w:rPr>
          <w:sz w:val="24"/>
        </w:rPr>
      </w:pPr>
    </w:p>
    <w:p w14:paraId="135772D8" w14:textId="77777777" w:rsidR="002A13E8" w:rsidRDefault="002A13E8" w:rsidP="002A13E8">
      <w:pPr>
        <w:rPr>
          <w:sz w:val="24"/>
        </w:rPr>
      </w:pPr>
    </w:p>
    <w:p w14:paraId="1CDD83F7" w14:textId="77777777" w:rsidR="002A13E8" w:rsidRDefault="002A13E8" w:rsidP="002A13E8">
      <w:pPr>
        <w:rPr>
          <w:sz w:val="24"/>
        </w:rPr>
      </w:pPr>
    </w:p>
    <w:p w14:paraId="791C56BF" w14:textId="77777777" w:rsidR="002A13E8" w:rsidRDefault="002A13E8" w:rsidP="002A13E8">
      <w:pPr>
        <w:rPr>
          <w:sz w:val="24"/>
        </w:rPr>
      </w:pPr>
    </w:p>
    <w:p w14:paraId="4F38CA2F" w14:textId="77777777" w:rsidR="002A13E8" w:rsidRDefault="002A13E8" w:rsidP="002A13E8">
      <w:pPr>
        <w:rPr>
          <w:sz w:val="24"/>
        </w:rPr>
      </w:pPr>
    </w:p>
    <w:p w14:paraId="50B13D06" w14:textId="77777777" w:rsidR="002A13E8" w:rsidRDefault="002A13E8" w:rsidP="002A13E8">
      <w:pPr>
        <w:rPr>
          <w:sz w:val="24"/>
        </w:rPr>
      </w:pPr>
    </w:p>
    <w:p w14:paraId="3A7EE1C0" w14:textId="77777777" w:rsidR="002A13E8" w:rsidRDefault="002A13E8" w:rsidP="002A13E8">
      <w:pPr>
        <w:jc w:val="center"/>
        <w:rPr>
          <w:b/>
          <w:sz w:val="96"/>
        </w:rPr>
      </w:pPr>
      <w:r>
        <w:rPr>
          <w:b/>
          <w:sz w:val="96"/>
        </w:rPr>
        <w:t>Persoonlijk</w:t>
      </w:r>
    </w:p>
    <w:p w14:paraId="30A76309" w14:textId="77777777" w:rsidR="002A13E8" w:rsidRDefault="002A13E8" w:rsidP="002A13E8">
      <w:pPr>
        <w:jc w:val="center"/>
        <w:rPr>
          <w:b/>
          <w:sz w:val="96"/>
        </w:rPr>
      </w:pPr>
      <w:r>
        <w:rPr>
          <w:b/>
          <w:sz w:val="96"/>
        </w:rPr>
        <w:t>Ontwikkel</w:t>
      </w:r>
    </w:p>
    <w:p w14:paraId="208F1368" w14:textId="77777777" w:rsidR="002A13E8" w:rsidRDefault="002A13E8" w:rsidP="002A13E8">
      <w:pPr>
        <w:pStyle w:val="Heading3"/>
        <w:rPr>
          <w:lang w:val="nl-NL"/>
        </w:rPr>
      </w:pPr>
      <w:r>
        <w:rPr>
          <w:lang w:val="nl-NL"/>
        </w:rPr>
        <w:t>Plan</w:t>
      </w:r>
    </w:p>
    <w:p w14:paraId="2BE84D08" w14:textId="77777777" w:rsidR="002A13E8" w:rsidRDefault="002A13E8" w:rsidP="002A13E8">
      <w:pPr>
        <w:rPr>
          <w:b/>
          <w:sz w:val="28"/>
        </w:rPr>
      </w:pPr>
    </w:p>
    <w:p w14:paraId="09DFF3FE" w14:textId="77777777" w:rsidR="002A13E8" w:rsidRDefault="002A13E8" w:rsidP="002A13E8">
      <w:pPr>
        <w:jc w:val="center"/>
        <w:rPr>
          <w:b/>
          <w:sz w:val="28"/>
        </w:rPr>
      </w:pPr>
      <w:r>
        <w:rPr>
          <w:b/>
          <w:sz w:val="28"/>
        </w:rPr>
        <w:t>(POP)</w:t>
      </w:r>
    </w:p>
    <w:p w14:paraId="6FA000B5" w14:textId="77777777" w:rsidR="002A13E8" w:rsidRDefault="002A13E8" w:rsidP="002A13E8">
      <w:pPr>
        <w:jc w:val="center"/>
        <w:rPr>
          <w:b/>
          <w:sz w:val="28"/>
        </w:rPr>
      </w:pPr>
    </w:p>
    <w:p w14:paraId="68480AC0" w14:textId="77777777" w:rsidR="002A13E8" w:rsidRDefault="002A13E8" w:rsidP="002A13E8">
      <w:pPr>
        <w:jc w:val="center"/>
        <w:rPr>
          <w:b/>
          <w:sz w:val="28"/>
        </w:rPr>
      </w:pPr>
    </w:p>
    <w:p w14:paraId="2ED15047" w14:textId="77777777" w:rsidR="002A13E8" w:rsidRDefault="002A13E8" w:rsidP="002A13E8">
      <w:pPr>
        <w:jc w:val="center"/>
        <w:rPr>
          <w:b/>
          <w:sz w:val="28"/>
        </w:rPr>
      </w:pPr>
    </w:p>
    <w:p w14:paraId="2F01762E" w14:textId="77777777" w:rsidR="002A13E8" w:rsidRDefault="002A13E8" w:rsidP="002A13E8">
      <w:pPr>
        <w:jc w:val="center"/>
        <w:rPr>
          <w:b/>
          <w:sz w:val="28"/>
        </w:rPr>
      </w:pPr>
    </w:p>
    <w:p w14:paraId="661F9A00" w14:textId="77777777" w:rsidR="002A13E8" w:rsidRDefault="002A13E8" w:rsidP="002A13E8">
      <w:pPr>
        <w:jc w:val="center"/>
        <w:rPr>
          <w:b/>
          <w:sz w:val="28"/>
        </w:rPr>
      </w:pPr>
    </w:p>
    <w:p w14:paraId="6563E34A" w14:textId="77777777" w:rsidR="002A13E8" w:rsidRDefault="002A13E8" w:rsidP="002A13E8">
      <w:pPr>
        <w:jc w:val="center"/>
        <w:rPr>
          <w:b/>
          <w:sz w:val="28"/>
        </w:rPr>
      </w:pPr>
    </w:p>
    <w:p w14:paraId="4413804C" w14:textId="77777777" w:rsidR="002A13E8" w:rsidRDefault="002A13E8" w:rsidP="002A13E8">
      <w:pPr>
        <w:jc w:val="center"/>
        <w:rPr>
          <w:b/>
          <w:sz w:val="28"/>
        </w:rPr>
      </w:pPr>
    </w:p>
    <w:p w14:paraId="3B2DCB76" w14:textId="77777777" w:rsidR="002A13E8" w:rsidRDefault="002A13E8" w:rsidP="002A13E8">
      <w:pPr>
        <w:jc w:val="center"/>
        <w:rPr>
          <w:b/>
          <w:sz w:val="28"/>
        </w:rPr>
      </w:pPr>
    </w:p>
    <w:p w14:paraId="66E33E43" w14:textId="77777777" w:rsidR="002A13E8" w:rsidRDefault="002A13E8" w:rsidP="002A13E8">
      <w:pPr>
        <w:jc w:val="center"/>
        <w:rPr>
          <w:b/>
          <w:sz w:val="28"/>
        </w:rPr>
      </w:pPr>
    </w:p>
    <w:p w14:paraId="36D88CB9" w14:textId="77777777" w:rsidR="002A13E8" w:rsidRDefault="002A13E8" w:rsidP="002A13E8">
      <w:pPr>
        <w:jc w:val="center"/>
        <w:rPr>
          <w:b/>
          <w:sz w:val="28"/>
        </w:rPr>
      </w:pPr>
    </w:p>
    <w:p w14:paraId="2C9B5CC4" w14:textId="77777777" w:rsidR="002A13E8" w:rsidRDefault="002A13E8" w:rsidP="002A13E8">
      <w:pPr>
        <w:jc w:val="center"/>
        <w:rPr>
          <w:b/>
          <w:sz w:val="28"/>
        </w:rPr>
      </w:pPr>
    </w:p>
    <w:p w14:paraId="5F429096" w14:textId="77777777" w:rsidR="002A13E8" w:rsidRDefault="002A13E8" w:rsidP="002A13E8">
      <w:pPr>
        <w:jc w:val="center"/>
        <w:rPr>
          <w:b/>
          <w:sz w:val="28"/>
        </w:rPr>
      </w:pPr>
    </w:p>
    <w:p w14:paraId="17B1ABFA" w14:textId="77777777" w:rsidR="002A13E8" w:rsidRDefault="002A13E8" w:rsidP="002A13E8">
      <w:pPr>
        <w:jc w:val="center"/>
        <w:rPr>
          <w:b/>
          <w:sz w:val="28"/>
        </w:rPr>
      </w:pPr>
    </w:p>
    <w:p w14:paraId="161F555D" w14:textId="77777777" w:rsidR="002A13E8" w:rsidRDefault="002A13E8" w:rsidP="002A13E8">
      <w:pPr>
        <w:jc w:val="center"/>
        <w:rPr>
          <w:b/>
          <w:sz w:val="28"/>
        </w:rPr>
      </w:pPr>
    </w:p>
    <w:p w14:paraId="4B1A8576" w14:textId="77777777" w:rsidR="002A13E8" w:rsidRDefault="002A13E8" w:rsidP="002A13E8">
      <w:pPr>
        <w:jc w:val="center"/>
        <w:rPr>
          <w:b/>
          <w:sz w:val="28"/>
        </w:rPr>
      </w:pPr>
    </w:p>
    <w:p w14:paraId="537ECDF1" w14:textId="77777777" w:rsidR="002A13E8" w:rsidRDefault="002A13E8" w:rsidP="002A13E8">
      <w:pPr>
        <w:jc w:val="center"/>
        <w:rPr>
          <w:b/>
          <w:sz w:val="28"/>
        </w:rPr>
      </w:pPr>
    </w:p>
    <w:p w14:paraId="42AF7ABB" w14:textId="77777777" w:rsidR="002A13E8" w:rsidRDefault="002A13E8" w:rsidP="002A13E8">
      <w:pPr>
        <w:rPr>
          <w:sz w:val="16"/>
        </w:rPr>
        <w:sectPr w:rsidR="002A13E8">
          <w:headerReference w:type="default" r:id="rId7"/>
          <w:footerReference w:type="even" r:id="rId8"/>
          <w:footerReference w:type="default" r:id="rId9"/>
          <w:pgSz w:w="11907" w:h="16840" w:code="9"/>
          <w:pgMar w:top="851" w:right="567" w:bottom="851" w:left="1588" w:header="624" w:footer="624" w:gutter="0"/>
          <w:cols w:space="708"/>
        </w:sectPr>
      </w:pPr>
    </w:p>
    <w:p w14:paraId="61042C27" w14:textId="77777777" w:rsidR="002A13E8" w:rsidRDefault="002A13E8" w:rsidP="002A13E8">
      <w:pPr>
        <w:rPr>
          <w:sz w:val="24"/>
        </w:rPr>
      </w:pPr>
      <w:bookmarkStart w:id="0" w:name="_GoBack"/>
    </w:p>
    <w:bookmarkEnd w:id="0"/>
    <w:p w14:paraId="781EB44C" w14:textId="77777777" w:rsidR="002A13E8" w:rsidRDefault="002A13E8" w:rsidP="002A13E8">
      <w:pPr>
        <w:rPr>
          <w:b/>
          <w:sz w:val="22"/>
        </w:rPr>
      </w:pPr>
      <w:r>
        <w:rPr>
          <w:b/>
          <w:sz w:val="22"/>
        </w:rPr>
        <w:t>1. BASISGEGEVENS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4111"/>
        <w:gridCol w:w="1134"/>
        <w:gridCol w:w="2693"/>
      </w:tblGrid>
      <w:tr w:rsidR="002A13E8" w14:paraId="311854ED" w14:textId="77777777" w:rsidTr="003C27E9">
        <w:tc>
          <w:tcPr>
            <w:tcW w:w="1950" w:type="dxa"/>
          </w:tcPr>
          <w:p w14:paraId="4CF7C989" w14:textId="77777777" w:rsidR="002A13E8" w:rsidRDefault="002A13E8" w:rsidP="003C27E9">
            <w:pPr>
              <w:tabs>
                <w:tab w:val="left" w:pos="1985"/>
              </w:tabs>
            </w:pPr>
            <w:r>
              <w:t xml:space="preserve">Naam: </w:t>
            </w:r>
          </w:p>
          <w:p w14:paraId="58FB6569" w14:textId="77777777" w:rsidR="002A13E8" w:rsidRDefault="002A13E8" w:rsidP="003C27E9"/>
        </w:tc>
        <w:tc>
          <w:tcPr>
            <w:tcW w:w="4111" w:type="dxa"/>
          </w:tcPr>
          <w:p w14:paraId="3F6E426A" w14:textId="77777777" w:rsidR="002A13E8" w:rsidRDefault="002A13E8" w:rsidP="003C27E9">
            <w:bookmarkStart w:id="1" w:name="mednaam"/>
            <w:bookmarkEnd w:id="1"/>
          </w:p>
          <w:p w14:paraId="03F6AB1D" w14:textId="77777777" w:rsidR="002A13E8" w:rsidRDefault="002A13E8" w:rsidP="003C27E9"/>
        </w:tc>
        <w:tc>
          <w:tcPr>
            <w:tcW w:w="1134" w:type="dxa"/>
          </w:tcPr>
          <w:p w14:paraId="290F1968" w14:textId="77777777" w:rsidR="002A13E8" w:rsidRDefault="002A13E8" w:rsidP="003C27E9">
            <w:r>
              <w:t>Datum:</w:t>
            </w:r>
          </w:p>
        </w:tc>
        <w:tc>
          <w:tcPr>
            <w:tcW w:w="2693" w:type="dxa"/>
          </w:tcPr>
          <w:p w14:paraId="434E6227" w14:textId="77777777" w:rsidR="002A13E8" w:rsidRDefault="002A13E8" w:rsidP="003C27E9">
            <w:bookmarkStart w:id="2" w:name="meddivisie"/>
            <w:bookmarkEnd w:id="2"/>
          </w:p>
        </w:tc>
      </w:tr>
      <w:tr w:rsidR="002A13E8" w14:paraId="7B90E4B8" w14:textId="77777777" w:rsidTr="003C27E9">
        <w:tc>
          <w:tcPr>
            <w:tcW w:w="1950" w:type="dxa"/>
          </w:tcPr>
          <w:p w14:paraId="0D7ECB03" w14:textId="77777777" w:rsidR="002A13E8" w:rsidRDefault="002A13E8" w:rsidP="003C27E9"/>
        </w:tc>
        <w:tc>
          <w:tcPr>
            <w:tcW w:w="4111" w:type="dxa"/>
          </w:tcPr>
          <w:p w14:paraId="543EED6F" w14:textId="77777777" w:rsidR="002A13E8" w:rsidRDefault="002A13E8" w:rsidP="003C27E9">
            <w:bookmarkStart w:id="3" w:name="medfunctie"/>
            <w:bookmarkEnd w:id="3"/>
          </w:p>
        </w:tc>
        <w:tc>
          <w:tcPr>
            <w:tcW w:w="1134" w:type="dxa"/>
          </w:tcPr>
          <w:p w14:paraId="0D278FC6" w14:textId="77777777" w:rsidR="002A13E8" w:rsidRDefault="002A13E8" w:rsidP="003C27E9"/>
        </w:tc>
        <w:tc>
          <w:tcPr>
            <w:tcW w:w="2693" w:type="dxa"/>
          </w:tcPr>
          <w:p w14:paraId="41C3473E" w14:textId="77777777" w:rsidR="002A13E8" w:rsidRDefault="002A13E8" w:rsidP="003C27E9">
            <w:bookmarkStart w:id="4" w:name="medunit"/>
            <w:bookmarkEnd w:id="4"/>
          </w:p>
        </w:tc>
      </w:tr>
      <w:tr w:rsidR="002A13E8" w14:paraId="507E508C" w14:textId="77777777" w:rsidTr="003C27E9">
        <w:tc>
          <w:tcPr>
            <w:tcW w:w="1950" w:type="dxa"/>
          </w:tcPr>
          <w:p w14:paraId="00A366D3" w14:textId="77777777" w:rsidR="002A13E8" w:rsidRDefault="002A13E8" w:rsidP="003C27E9">
            <w:pPr>
              <w:rPr>
                <w:lang w:val="nl"/>
              </w:rPr>
            </w:pPr>
            <w:r>
              <w:rPr>
                <w:lang w:val="nl"/>
              </w:rPr>
              <w:t>Periode:</w:t>
            </w:r>
          </w:p>
          <w:p w14:paraId="17AC696C" w14:textId="77777777" w:rsidR="002A13E8" w:rsidRDefault="002A13E8" w:rsidP="003C27E9">
            <w:pPr>
              <w:rPr>
                <w:lang w:val="nl"/>
              </w:rPr>
            </w:pPr>
          </w:p>
        </w:tc>
        <w:tc>
          <w:tcPr>
            <w:tcW w:w="4111" w:type="dxa"/>
          </w:tcPr>
          <w:p w14:paraId="4C5513A0" w14:textId="77777777" w:rsidR="002A13E8" w:rsidRDefault="002A13E8" w:rsidP="003C27E9">
            <w:pPr>
              <w:rPr>
                <w:lang w:val="nl"/>
              </w:rPr>
            </w:pPr>
            <w:bookmarkStart w:id="5" w:name="periode"/>
            <w:bookmarkEnd w:id="5"/>
          </w:p>
        </w:tc>
        <w:tc>
          <w:tcPr>
            <w:tcW w:w="1134" w:type="dxa"/>
          </w:tcPr>
          <w:p w14:paraId="76DEB9BA" w14:textId="77777777" w:rsidR="002A13E8" w:rsidRDefault="002A13E8" w:rsidP="003C27E9">
            <w:pPr>
              <w:rPr>
                <w:lang w:val="nl"/>
              </w:rPr>
            </w:pPr>
          </w:p>
        </w:tc>
        <w:tc>
          <w:tcPr>
            <w:tcW w:w="2693" w:type="dxa"/>
          </w:tcPr>
          <w:p w14:paraId="5987F993" w14:textId="77777777" w:rsidR="002A13E8" w:rsidRDefault="002A13E8" w:rsidP="003C27E9">
            <w:pPr>
              <w:rPr>
                <w:lang w:val="nl"/>
              </w:rPr>
            </w:pPr>
          </w:p>
        </w:tc>
      </w:tr>
    </w:tbl>
    <w:p w14:paraId="18E4E407" w14:textId="77777777" w:rsidR="002A13E8" w:rsidRDefault="002A13E8" w:rsidP="002A13E8">
      <w:pPr>
        <w:rPr>
          <w:sz w:val="24"/>
          <w:lang w:val="nl"/>
        </w:rPr>
      </w:pPr>
    </w:p>
    <w:p w14:paraId="200C99DE" w14:textId="77777777" w:rsidR="002A13E8" w:rsidRDefault="002A13E8" w:rsidP="002A13E8">
      <w:pPr>
        <w:rPr>
          <w:sz w:val="24"/>
          <w:lang w:val="nl"/>
        </w:rPr>
      </w:pPr>
    </w:p>
    <w:p w14:paraId="1E778B67" w14:textId="77777777" w:rsidR="002A13E8" w:rsidRDefault="002A13E8" w:rsidP="002A13E8">
      <w:pPr>
        <w:rPr>
          <w:b/>
          <w:sz w:val="22"/>
          <w:lang w:val="nl"/>
        </w:rPr>
      </w:pPr>
      <w:r>
        <w:rPr>
          <w:b/>
          <w:sz w:val="22"/>
          <w:lang w:val="nl"/>
        </w:rPr>
        <w:t>2. PERSOONLIJKE DOELEN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889"/>
      </w:tblGrid>
      <w:tr w:rsidR="002A13E8" w14:paraId="3D24C68A" w14:textId="77777777" w:rsidTr="003C27E9">
        <w:tc>
          <w:tcPr>
            <w:tcW w:w="9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BB945" w14:textId="77777777" w:rsidR="002A13E8" w:rsidRDefault="002A13E8" w:rsidP="003C27E9">
            <w:pPr>
              <w:rPr>
                <w:lang w:val="nl"/>
              </w:rPr>
            </w:pPr>
            <w:r>
              <w:rPr>
                <w:sz w:val="16"/>
                <w:lang w:val="nl"/>
              </w:rPr>
              <w:t>Wat is jouw persoonlijke missie? Wat wil jij bereiken/realiseren? Wat is belangrijk voor jou?</w:t>
            </w:r>
            <w:r>
              <w:rPr>
                <w:lang w:val="nl"/>
              </w:rPr>
              <w:tab/>
            </w:r>
          </w:p>
          <w:p w14:paraId="076F7784" w14:textId="77777777" w:rsidR="002A13E8" w:rsidRDefault="002A13E8" w:rsidP="003C27E9">
            <w:pPr>
              <w:rPr>
                <w:lang w:val="nl"/>
              </w:rPr>
            </w:pPr>
          </w:p>
          <w:p w14:paraId="5A48C8B6" w14:textId="77777777" w:rsidR="002A13E8" w:rsidRDefault="002A13E8" w:rsidP="003C27E9">
            <w:pPr>
              <w:rPr>
                <w:lang w:val="nl"/>
              </w:rPr>
            </w:pPr>
          </w:p>
          <w:p w14:paraId="3548CC14" w14:textId="77777777" w:rsidR="002A13E8" w:rsidRDefault="002A13E8" w:rsidP="003C27E9">
            <w:pPr>
              <w:rPr>
                <w:lang w:val="nl"/>
              </w:rPr>
            </w:pPr>
          </w:p>
          <w:p w14:paraId="44C9EC90" w14:textId="77777777" w:rsidR="002A13E8" w:rsidRDefault="002A13E8" w:rsidP="003C27E9">
            <w:pPr>
              <w:rPr>
                <w:sz w:val="24"/>
                <w:lang w:val="nl"/>
              </w:rPr>
            </w:pPr>
            <w:r>
              <w:rPr>
                <w:lang w:val="nl"/>
              </w:rPr>
              <w:tab/>
            </w:r>
            <w:r>
              <w:rPr>
                <w:lang w:val="nl"/>
              </w:rPr>
              <w:tab/>
            </w:r>
            <w:r>
              <w:rPr>
                <w:lang w:val="nl"/>
              </w:rPr>
              <w:tab/>
            </w:r>
            <w:r>
              <w:rPr>
                <w:lang w:val="nl"/>
              </w:rPr>
              <w:tab/>
            </w:r>
            <w:r>
              <w:rPr>
                <w:lang w:val="nl"/>
              </w:rPr>
              <w:tab/>
            </w:r>
          </w:p>
          <w:p w14:paraId="11852D3A" w14:textId="77777777" w:rsidR="002A13E8" w:rsidRDefault="002A13E8" w:rsidP="003C27E9">
            <w:pPr>
              <w:rPr>
                <w:b/>
                <w:sz w:val="22"/>
                <w:lang w:val="nl"/>
              </w:rPr>
            </w:pPr>
          </w:p>
        </w:tc>
      </w:tr>
    </w:tbl>
    <w:p w14:paraId="46E16603" w14:textId="77777777" w:rsidR="002A13E8" w:rsidRDefault="002A13E8" w:rsidP="002A13E8">
      <w:pPr>
        <w:rPr>
          <w:b/>
          <w:sz w:val="22"/>
          <w:lang w:val="nl"/>
        </w:rPr>
      </w:pPr>
    </w:p>
    <w:p w14:paraId="50135EAD" w14:textId="77777777" w:rsidR="002A13E8" w:rsidRDefault="002A13E8" w:rsidP="002A13E8">
      <w:pPr>
        <w:rPr>
          <w:b/>
          <w:sz w:val="22"/>
          <w:lang w:val="nl"/>
        </w:rPr>
      </w:pPr>
    </w:p>
    <w:p w14:paraId="1223E7AB" w14:textId="77777777" w:rsidR="002A13E8" w:rsidRDefault="002A13E8" w:rsidP="002A13E8">
      <w:pPr>
        <w:rPr>
          <w:b/>
          <w:sz w:val="22"/>
          <w:lang w:val="nl"/>
        </w:rPr>
      </w:pPr>
      <w:r>
        <w:rPr>
          <w:b/>
          <w:sz w:val="22"/>
          <w:lang w:val="nl"/>
        </w:rPr>
        <w:t>3. VOORKEUR &amp; ASPIRATIES VAN JE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0"/>
        <w:gridCol w:w="5084"/>
      </w:tblGrid>
      <w:tr w:rsidR="002A13E8" w14:paraId="39E15D74" w14:textId="77777777" w:rsidTr="003C27E9">
        <w:trPr>
          <w:trHeight w:val="300"/>
        </w:trPr>
        <w:tc>
          <w:tcPr>
            <w:tcW w:w="4770" w:type="dxa"/>
            <w:tcBorders>
              <w:bottom w:val="single" w:sz="4" w:space="0" w:color="auto"/>
              <w:right w:val="single" w:sz="4" w:space="0" w:color="auto"/>
            </w:tcBorders>
          </w:tcPr>
          <w:p w14:paraId="067B5647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 xml:space="preserve">Korte termijn </w:t>
            </w:r>
            <w:proofErr w:type="gramStart"/>
            <w:r>
              <w:rPr>
                <w:lang w:val="nl"/>
              </w:rPr>
              <w:t>( &lt;</w:t>
            </w:r>
            <w:proofErr w:type="gramEnd"/>
            <w:r>
              <w:rPr>
                <w:lang w:val="nl"/>
              </w:rPr>
              <w:t>= 2 jaar)</w:t>
            </w:r>
          </w:p>
        </w:tc>
        <w:tc>
          <w:tcPr>
            <w:tcW w:w="5084" w:type="dxa"/>
            <w:tcBorders>
              <w:left w:val="single" w:sz="4" w:space="0" w:color="auto"/>
              <w:bottom w:val="single" w:sz="4" w:space="0" w:color="auto"/>
            </w:tcBorders>
          </w:tcPr>
          <w:p w14:paraId="44A99C63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 xml:space="preserve">Lange termijn </w:t>
            </w:r>
            <w:proofErr w:type="gramStart"/>
            <w:r>
              <w:rPr>
                <w:lang w:val="nl"/>
              </w:rPr>
              <w:t>( &gt;</w:t>
            </w:r>
            <w:proofErr w:type="gramEnd"/>
            <w:r>
              <w:rPr>
                <w:lang w:val="nl"/>
              </w:rPr>
              <w:t xml:space="preserve"> 2 jaar)</w:t>
            </w:r>
          </w:p>
        </w:tc>
      </w:tr>
      <w:tr w:rsidR="002A13E8" w14:paraId="7D1A239C" w14:textId="77777777" w:rsidTr="00CD22EF">
        <w:trPr>
          <w:trHeight w:val="1974"/>
        </w:trPr>
        <w:tc>
          <w:tcPr>
            <w:tcW w:w="4770" w:type="dxa"/>
            <w:tcBorders>
              <w:top w:val="single" w:sz="4" w:space="0" w:color="auto"/>
              <w:right w:val="single" w:sz="4" w:space="0" w:color="auto"/>
            </w:tcBorders>
          </w:tcPr>
          <w:p w14:paraId="15CAFCAA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274BD136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22A5DB16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4FD2A5FF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5F36FAA8" w14:textId="77777777" w:rsidR="002A13E8" w:rsidRDefault="002A13E8" w:rsidP="003C27E9">
            <w:pPr>
              <w:rPr>
                <w:sz w:val="24"/>
                <w:lang w:val="nl"/>
              </w:rPr>
            </w:pPr>
          </w:p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</w:tcBorders>
          </w:tcPr>
          <w:p w14:paraId="5B3AE2C2" w14:textId="77777777" w:rsidR="002A13E8" w:rsidRDefault="002A13E8" w:rsidP="003C27E9">
            <w:pPr>
              <w:rPr>
                <w:sz w:val="24"/>
                <w:lang w:val="nl"/>
              </w:rPr>
            </w:pPr>
          </w:p>
        </w:tc>
      </w:tr>
    </w:tbl>
    <w:p w14:paraId="6ED51087" w14:textId="77777777" w:rsidR="002A13E8" w:rsidRDefault="002A13E8" w:rsidP="002A13E8">
      <w:pPr>
        <w:rPr>
          <w:b/>
          <w:sz w:val="24"/>
          <w:lang w:val="nl"/>
        </w:rPr>
      </w:pPr>
    </w:p>
    <w:p w14:paraId="7EE80ACB" w14:textId="77777777" w:rsidR="002A13E8" w:rsidRDefault="002A13E8" w:rsidP="002A13E8">
      <w:pPr>
        <w:rPr>
          <w:b/>
          <w:sz w:val="24"/>
          <w:lang w:val="nl"/>
        </w:rPr>
      </w:pPr>
    </w:p>
    <w:p w14:paraId="26F30269" w14:textId="77777777" w:rsidR="002A13E8" w:rsidRDefault="002A13E8" w:rsidP="002A13E8">
      <w:pPr>
        <w:rPr>
          <w:b/>
          <w:sz w:val="22"/>
          <w:lang w:val="nl"/>
        </w:rPr>
      </w:pPr>
      <w:r>
        <w:rPr>
          <w:b/>
          <w:sz w:val="22"/>
          <w:lang w:val="nl"/>
        </w:rPr>
        <w:t>4. MOGELIJKE OPPORTUNITIES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4"/>
      </w:tblGrid>
      <w:tr w:rsidR="002A13E8" w14:paraId="14C2FAF4" w14:textId="77777777" w:rsidTr="003C27E9">
        <w:tc>
          <w:tcPr>
            <w:tcW w:w="9854" w:type="dxa"/>
          </w:tcPr>
          <w:p w14:paraId="53B048F0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2CEB1460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51798403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3DCA3876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11E4EAC0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160E8019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45550956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6A54024E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33E950EA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18D1EE09" w14:textId="77777777" w:rsidR="002A13E8" w:rsidRDefault="002A13E8" w:rsidP="003C27E9">
            <w:pPr>
              <w:rPr>
                <w:sz w:val="24"/>
                <w:lang w:val="nl"/>
              </w:rPr>
            </w:pPr>
          </w:p>
          <w:p w14:paraId="48A59E9E" w14:textId="77777777" w:rsidR="002A13E8" w:rsidRDefault="002A13E8" w:rsidP="003C27E9">
            <w:pPr>
              <w:rPr>
                <w:sz w:val="24"/>
                <w:lang w:val="nl"/>
              </w:rPr>
            </w:pPr>
          </w:p>
        </w:tc>
      </w:tr>
    </w:tbl>
    <w:p w14:paraId="1722172B" w14:textId="77777777" w:rsidR="002A13E8" w:rsidRDefault="002A13E8" w:rsidP="002A13E8">
      <w:pPr>
        <w:rPr>
          <w:b/>
          <w:sz w:val="22"/>
          <w:lang w:val="nl"/>
        </w:rPr>
      </w:pPr>
      <w:r>
        <w:rPr>
          <w:b/>
          <w:sz w:val="16"/>
          <w:lang w:val="nl"/>
        </w:rPr>
        <w:br w:type="page"/>
      </w:r>
      <w:r>
        <w:rPr>
          <w:b/>
          <w:sz w:val="22"/>
          <w:lang w:val="nl"/>
        </w:rPr>
        <w:lastRenderedPageBreak/>
        <w:t xml:space="preserve"> 5. AFSPRAKEN ONTWIKKELRICHTING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4"/>
      </w:tblGrid>
      <w:tr w:rsidR="002A13E8" w14:paraId="7088056D" w14:textId="77777777" w:rsidTr="003C27E9">
        <w:tc>
          <w:tcPr>
            <w:tcW w:w="9854" w:type="dxa"/>
          </w:tcPr>
          <w:p w14:paraId="11DF8CC3" w14:textId="77777777" w:rsidR="002A13E8" w:rsidRDefault="002A13E8" w:rsidP="003C27E9">
            <w:pPr>
              <w:rPr>
                <w:b/>
                <w:lang w:val="nl"/>
              </w:rPr>
            </w:pPr>
          </w:p>
          <w:p w14:paraId="4827DAE6" w14:textId="77777777" w:rsidR="002A13E8" w:rsidRDefault="002A13E8" w:rsidP="003C27E9">
            <w:pPr>
              <w:rPr>
                <w:b/>
                <w:lang w:val="nl"/>
              </w:rPr>
            </w:pPr>
          </w:p>
          <w:p w14:paraId="3C057D06" w14:textId="77777777" w:rsidR="002A13E8" w:rsidRDefault="002A13E8" w:rsidP="003C27E9">
            <w:pPr>
              <w:rPr>
                <w:b/>
                <w:lang w:val="nl"/>
              </w:rPr>
            </w:pPr>
          </w:p>
          <w:p w14:paraId="399A365B" w14:textId="77777777" w:rsidR="002A13E8" w:rsidRDefault="002A13E8" w:rsidP="003C27E9">
            <w:pPr>
              <w:rPr>
                <w:b/>
                <w:lang w:val="nl"/>
              </w:rPr>
            </w:pPr>
          </w:p>
          <w:p w14:paraId="6C241F77" w14:textId="77777777" w:rsidR="002A13E8" w:rsidRDefault="002A13E8" w:rsidP="003C27E9">
            <w:pPr>
              <w:rPr>
                <w:b/>
                <w:lang w:val="nl"/>
              </w:rPr>
            </w:pPr>
          </w:p>
          <w:p w14:paraId="40D81357" w14:textId="77777777" w:rsidR="002A13E8" w:rsidRDefault="002A13E8" w:rsidP="003C27E9">
            <w:pPr>
              <w:rPr>
                <w:b/>
                <w:lang w:val="nl"/>
              </w:rPr>
            </w:pPr>
          </w:p>
          <w:p w14:paraId="3C6AB4DE" w14:textId="77777777" w:rsidR="002A13E8" w:rsidRDefault="002A13E8" w:rsidP="003C27E9">
            <w:pPr>
              <w:rPr>
                <w:b/>
                <w:lang w:val="nl"/>
              </w:rPr>
            </w:pPr>
          </w:p>
          <w:p w14:paraId="64A96E54" w14:textId="77777777" w:rsidR="002A13E8" w:rsidRDefault="002A13E8" w:rsidP="003C27E9">
            <w:pPr>
              <w:rPr>
                <w:b/>
                <w:lang w:val="nl"/>
              </w:rPr>
            </w:pPr>
          </w:p>
          <w:p w14:paraId="52FA89DF" w14:textId="77777777" w:rsidR="002A13E8" w:rsidRDefault="002A13E8" w:rsidP="003C27E9">
            <w:pPr>
              <w:rPr>
                <w:b/>
                <w:lang w:val="nl"/>
              </w:rPr>
            </w:pPr>
          </w:p>
        </w:tc>
      </w:tr>
    </w:tbl>
    <w:p w14:paraId="2D452980" w14:textId="77777777" w:rsidR="002A13E8" w:rsidRDefault="002A13E8" w:rsidP="002A13E8">
      <w:pPr>
        <w:rPr>
          <w:b/>
          <w:lang w:val="nl"/>
        </w:rPr>
      </w:pPr>
    </w:p>
    <w:p w14:paraId="5155D390" w14:textId="77777777" w:rsidR="002A13E8" w:rsidRDefault="002A13E8" w:rsidP="002A13E8">
      <w:pPr>
        <w:rPr>
          <w:b/>
          <w:lang w:val="nl"/>
        </w:rPr>
      </w:pPr>
    </w:p>
    <w:p w14:paraId="64A220C3" w14:textId="77777777" w:rsidR="002A13E8" w:rsidRDefault="002A13E8" w:rsidP="002A13E8">
      <w:pPr>
        <w:rPr>
          <w:b/>
          <w:sz w:val="22"/>
          <w:lang w:val="nl"/>
        </w:rPr>
      </w:pPr>
      <w:r>
        <w:rPr>
          <w:b/>
          <w:sz w:val="22"/>
          <w:lang w:val="nl"/>
        </w:rPr>
        <w:t>6. BENODIGDE ONTWIKKELING IN KENNIS, VAARDIGHEDEN EN GEDRAG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800"/>
        <w:gridCol w:w="4947"/>
      </w:tblGrid>
      <w:tr w:rsidR="002A13E8" w14:paraId="3037ACCB" w14:textId="77777777" w:rsidTr="003C27E9">
        <w:trPr>
          <w:trHeight w:val="285"/>
        </w:trPr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ACFD6CC" w14:textId="77777777" w:rsidR="002A13E8" w:rsidRDefault="002A13E8" w:rsidP="003C27E9">
            <w:pPr>
              <w:pStyle w:val="FootnoteText"/>
              <w:rPr>
                <w:b/>
                <w:lang w:val="nl"/>
              </w:rPr>
            </w:pPr>
            <w:r>
              <w:rPr>
                <w:b/>
                <w:lang w:val="nl"/>
              </w:rPr>
              <w:t>Huidig</w:t>
            </w:r>
          </w:p>
        </w:tc>
        <w:tc>
          <w:tcPr>
            <w:tcW w:w="494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270108C" w14:textId="77777777" w:rsidR="002A13E8" w:rsidRDefault="002A13E8" w:rsidP="003C27E9">
            <w:pPr>
              <w:pStyle w:val="FootnoteText"/>
              <w:rPr>
                <w:b/>
                <w:lang w:val="nl"/>
              </w:rPr>
            </w:pPr>
            <w:r>
              <w:rPr>
                <w:b/>
                <w:lang w:val="nl"/>
              </w:rPr>
              <w:t>Komende periode</w:t>
            </w:r>
          </w:p>
        </w:tc>
      </w:tr>
      <w:tr w:rsidR="002A13E8" w14:paraId="58BF4B6C" w14:textId="77777777" w:rsidTr="003C27E9">
        <w:trPr>
          <w:trHeight w:val="315"/>
        </w:trPr>
        <w:tc>
          <w:tcPr>
            <w:tcW w:w="48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2ECAABB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>Kennis</w:t>
            </w:r>
          </w:p>
          <w:p w14:paraId="2C5EB09C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47AA20FF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64C0A5AF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4DA11C9D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38D39E68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2970E0C9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A6C5329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>Kennis</w:t>
            </w:r>
          </w:p>
        </w:tc>
      </w:tr>
      <w:tr w:rsidR="002A13E8" w14:paraId="3ECE249B" w14:textId="77777777" w:rsidTr="003C27E9">
        <w:trPr>
          <w:trHeight w:val="345"/>
        </w:trPr>
        <w:tc>
          <w:tcPr>
            <w:tcW w:w="48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DBD4DEB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>Vaardigheden</w:t>
            </w:r>
          </w:p>
          <w:p w14:paraId="2263087D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4C496E43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3817EBCA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08BD69FF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6598054B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14100E27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6FBA3F7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>Vaardigheden</w:t>
            </w:r>
          </w:p>
        </w:tc>
      </w:tr>
      <w:tr w:rsidR="002A13E8" w14:paraId="6EBE6798" w14:textId="77777777" w:rsidTr="003C27E9">
        <w:trPr>
          <w:trHeight w:val="345"/>
        </w:trPr>
        <w:tc>
          <w:tcPr>
            <w:tcW w:w="48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55F1B0A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>Gedrag</w:t>
            </w:r>
          </w:p>
          <w:p w14:paraId="2C9D021C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1E66BDD9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668DE0DB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6BF82625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29DC4B8F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  <w:p w14:paraId="034B7901" w14:textId="77777777" w:rsidR="002A13E8" w:rsidRDefault="002A13E8" w:rsidP="003C27E9">
            <w:pPr>
              <w:pStyle w:val="FootnoteText"/>
              <w:rPr>
                <w:lang w:val="nl"/>
              </w:rPr>
            </w:pP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16DDCDB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>Gedrag</w:t>
            </w:r>
          </w:p>
        </w:tc>
      </w:tr>
    </w:tbl>
    <w:p w14:paraId="19991F3C" w14:textId="77777777" w:rsidR="002A13E8" w:rsidRDefault="002A13E8" w:rsidP="002A13E8">
      <w:pPr>
        <w:rPr>
          <w:b/>
          <w:sz w:val="24"/>
          <w:lang w:val="nl"/>
        </w:rPr>
      </w:pPr>
    </w:p>
    <w:p w14:paraId="2250128C" w14:textId="77777777" w:rsidR="002A13E8" w:rsidRDefault="002A13E8" w:rsidP="002A13E8">
      <w:pPr>
        <w:rPr>
          <w:sz w:val="24"/>
          <w:lang w:val="nl"/>
        </w:rPr>
      </w:pPr>
    </w:p>
    <w:p w14:paraId="74E43EDA" w14:textId="77777777" w:rsidR="002A13E8" w:rsidRDefault="002A13E8" w:rsidP="002A13E8">
      <w:pPr>
        <w:rPr>
          <w:sz w:val="22"/>
          <w:lang w:val="nl"/>
        </w:rPr>
      </w:pPr>
      <w:r>
        <w:rPr>
          <w:b/>
          <w:sz w:val="22"/>
          <w:lang w:val="nl"/>
        </w:rPr>
        <w:t>7. REALISATIE VOORGAAND PERSOONLIJK ONTWIKKELPLAN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4"/>
      </w:tblGrid>
      <w:tr w:rsidR="002A13E8" w14:paraId="258AB148" w14:textId="77777777" w:rsidTr="003C27E9">
        <w:tc>
          <w:tcPr>
            <w:tcW w:w="9854" w:type="dxa"/>
          </w:tcPr>
          <w:p w14:paraId="734C21A9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>(</w:t>
            </w:r>
            <w:proofErr w:type="gramStart"/>
            <w:r>
              <w:rPr>
                <w:sz w:val="16"/>
                <w:lang w:val="nl"/>
              </w:rPr>
              <w:t>plannen</w:t>
            </w:r>
            <w:proofErr w:type="gramEnd"/>
            <w:r>
              <w:rPr>
                <w:sz w:val="16"/>
                <w:lang w:val="nl"/>
              </w:rPr>
              <w:t>, opleidingen, assignaties, rollen)</w:t>
            </w:r>
          </w:p>
          <w:p w14:paraId="4AB442F6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079A6DF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60361C6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ACABB9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E8AE91E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21E014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4232740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3A5C022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8C891D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118F0B58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37B2F195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66EAA6F6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314104B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3C200C9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4A4FC4F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8701BA5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FE16495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4DC6139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</w:tr>
    </w:tbl>
    <w:p w14:paraId="54BFEE5F" w14:textId="77777777" w:rsidR="002A13E8" w:rsidRDefault="002A13E8" w:rsidP="002A13E8">
      <w:pPr>
        <w:rPr>
          <w:b/>
          <w:lang w:val="nl"/>
        </w:rPr>
      </w:pPr>
    </w:p>
    <w:p w14:paraId="62289CD5" w14:textId="77777777" w:rsidR="002A13E8" w:rsidRDefault="002A13E8" w:rsidP="002A13E8">
      <w:pPr>
        <w:rPr>
          <w:b/>
          <w:lang w:val="nl"/>
        </w:rPr>
      </w:pPr>
    </w:p>
    <w:p w14:paraId="4B158DEA" w14:textId="77777777" w:rsidR="002A13E8" w:rsidRDefault="002A13E8" w:rsidP="002A13E8">
      <w:pPr>
        <w:rPr>
          <w:b/>
          <w:lang w:val="nl"/>
        </w:rPr>
      </w:pPr>
    </w:p>
    <w:p w14:paraId="14F2317D" w14:textId="77777777" w:rsidR="002A13E8" w:rsidRDefault="002A13E8" w:rsidP="002A13E8">
      <w:pPr>
        <w:rPr>
          <w:b/>
          <w:lang w:val="nl"/>
        </w:rPr>
      </w:pPr>
    </w:p>
    <w:p w14:paraId="2A6135F8" w14:textId="77777777" w:rsidR="002A13E8" w:rsidRDefault="002A13E8" w:rsidP="002A13E8">
      <w:pPr>
        <w:rPr>
          <w:b/>
          <w:lang w:val="nl"/>
        </w:rPr>
      </w:pPr>
    </w:p>
    <w:p w14:paraId="6E602F5A" w14:textId="77777777" w:rsidR="002A13E8" w:rsidRDefault="002A13E8" w:rsidP="002A13E8">
      <w:pPr>
        <w:rPr>
          <w:b/>
          <w:lang w:val="nl"/>
        </w:rPr>
      </w:pPr>
    </w:p>
    <w:p w14:paraId="7B057BBD" w14:textId="77777777" w:rsidR="002A13E8" w:rsidRDefault="002A13E8" w:rsidP="002A13E8">
      <w:pPr>
        <w:rPr>
          <w:b/>
          <w:lang w:val="nl"/>
        </w:rPr>
      </w:pPr>
    </w:p>
    <w:p w14:paraId="1C68FF2B" w14:textId="77777777" w:rsidR="002A13E8" w:rsidRDefault="002A13E8" w:rsidP="002A13E8">
      <w:pPr>
        <w:rPr>
          <w:b/>
          <w:lang w:val="nl"/>
        </w:rPr>
      </w:pPr>
    </w:p>
    <w:p w14:paraId="0311D1B1" w14:textId="77777777" w:rsidR="002A13E8" w:rsidRDefault="002A13E8" w:rsidP="002A13E8">
      <w:pPr>
        <w:rPr>
          <w:b/>
          <w:sz w:val="22"/>
          <w:lang w:val="nl"/>
        </w:rPr>
      </w:pPr>
      <w:r>
        <w:rPr>
          <w:b/>
          <w:sz w:val="22"/>
          <w:lang w:val="nl"/>
        </w:rPr>
        <w:t>8. ACTIEPLAN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992"/>
        <w:gridCol w:w="709"/>
        <w:gridCol w:w="709"/>
        <w:gridCol w:w="3390"/>
        <w:gridCol w:w="579"/>
        <w:gridCol w:w="815"/>
      </w:tblGrid>
      <w:tr w:rsidR="002A13E8" w14:paraId="0E9F3773" w14:textId="77777777" w:rsidTr="003C27E9">
        <w:trPr>
          <w:trHeight w:val="375"/>
        </w:trPr>
        <w:tc>
          <w:tcPr>
            <w:tcW w:w="2660" w:type="dxa"/>
            <w:tcBorders>
              <w:bottom w:val="single" w:sz="4" w:space="0" w:color="auto"/>
              <w:right w:val="single" w:sz="4" w:space="0" w:color="auto"/>
            </w:tcBorders>
          </w:tcPr>
          <w:p w14:paraId="5DA62833" w14:textId="77777777" w:rsidR="002A13E8" w:rsidRDefault="002A13E8" w:rsidP="003C27E9">
            <w:pPr>
              <w:pStyle w:val="FootnoteText"/>
              <w:rPr>
                <w:lang w:val="nl"/>
              </w:rPr>
            </w:pPr>
            <w:r>
              <w:rPr>
                <w:lang w:val="nl"/>
              </w:rPr>
              <w:t>Ontwikkeldoel</w:t>
            </w:r>
          </w:p>
          <w:p w14:paraId="4A610F82" w14:textId="77777777" w:rsidR="002A13E8" w:rsidRDefault="002A13E8" w:rsidP="003C27E9">
            <w:pPr>
              <w:rPr>
                <w:lang w:val="nl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089CDD0D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>Oplei-ding</w:t>
            </w:r>
          </w:p>
          <w:p w14:paraId="04D8E1A4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 xml:space="preserve"> </w:t>
            </w:r>
            <w:proofErr w:type="gramStart"/>
            <w:r>
              <w:rPr>
                <w:sz w:val="16"/>
                <w:lang w:val="nl"/>
              </w:rPr>
              <w:t xml:space="preserve">( </w:t>
            </w:r>
            <w:r>
              <w:rPr>
                <w:b/>
                <w:sz w:val="16"/>
                <w:lang w:val="nl"/>
              </w:rPr>
              <w:t>x</w:t>
            </w:r>
            <w:proofErr w:type="gramEnd"/>
            <w:r>
              <w:rPr>
                <w:b/>
                <w:sz w:val="16"/>
                <w:lang w:val="nl"/>
              </w:rPr>
              <w:t>*</w:t>
            </w:r>
            <w:r>
              <w:rPr>
                <w:sz w:val="16"/>
                <w:lang w:val="nl"/>
              </w:rPr>
              <w:t xml:space="preserve"> )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14:paraId="0F55009C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>Assig./rol</w:t>
            </w:r>
          </w:p>
          <w:p w14:paraId="4B0524B5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 xml:space="preserve"> </w:t>
            </w:r>
            <w:proofErr w:type="gramStart"/>
            <w:r>
              <w:rPr>
                <w:sz w:val="16"/>
                <w:lang w:val="nl"/>
              </w:rPr>
              <w:t xml:space="preserve">( </w:t>
            </w:r>
            <w:r>
              <w:rPr>
                <w:b/>
                <w:sz w:val="16"/>
                <w:lang w:val="nl"/>
              </w:rPr>
              <w:t>x</w:t>
            </w:r>
            <w:proofErr w:type="gramEnd"/>
            <w:r>
              <w:rPr>
                <w:sz w:val="16"/>
                <w:lang w:val="nl"/>
              </w:rPr>
              <w:t xml:space="preserve"> *)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14:paraId="1F5E0AE6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>Overig</w:t>
            </w:r>
          </w:p>
          <w:p w14:paraId="75D4D68B" w14:textId="77777777" w:rsidR="002A13E8" w:rsidRDefault="002A13E8" w:rsidP="003C27E9">
            <w:pPr>
              <w:rPr>
                <w:sz w:val="16"/>
                <w:lang w:val="nl"/>
              </w:rPr>
            </w:pPr>
            <w:proofErr w:type="gramStart"/>
            <w:r>
              <w:rPr>
                <w:sz w:val="16"/>
                <w:lang w:val="nl"/>
              </w:rPr>
              <w:t xml:space="preserve">( </w:t>
            </w:r>
            <w:r>
              <w:rPr>
                <w:b/>
                <w:sz w:val="16"/>
                <w:lang w:val="nl"/>
              </w:rPr>
              <w:t>x</w:t>
            </w:r>
            <w:proofErr w:type="gramEnd"/>
            <w:r>
              <w:rPr>
                <w:sz w:val="16"/>
                <w:lang w:val="nl"/>
              </w:rPr>
              <w:t xml:space="preserve"> *)</w:t>
            </w:r>
          </w:p>
        </w:tc>
        <w:tc>
          <w:tcPr>
            <w:tcW w:w="3390" w:type="dxa"/>
            <w:tcBorders>
              <w:bottom w:val="single" w:sz="4" w:space="0" w:color="auto"/>
              <w:right w:val="single" w:sz="4" w:space="0" w:color="auto"/>
            </w:tcBorders>
          </w:tcPr>
          <w:p w14:paraId="01378D28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>Actie (omschrijving)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</w:tcPr>
          <w:p w14:paraId="4B2EF858" w14:textId="77777777" w:rsidR="002A13E8" w:rsidRDefault="002A13E8" w:rsidP="003C27E9">
            <w:pPr>
              <w:rPr>
                <w:sz w:val="16"/>
                <w:lang w:val="nl"/>
              </w:rPr>
            </w:pPr>
            <w:r>
              <w:rPr>
                <w:sz w:val="16"/>
                <w:lang w:val="nl"/>
              </w:rPr>
              <w:t>Wie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</w:tcBorders>
          </w:tcPr>
          <w:p w14:paraId="63FA2661" w14:textId="77777777" w:rsidR="002A13E8" w:rsidRDefault="002A13E8" w:rsidP="003C27E9">
            <w:pPr>
              <w:rPr>
                <w:sz w:val="16"/>
                <w:lang w:val="nl"/>
              </w:rPr>
            </w:pPr>
            <w:proofErr w:type="gramStart"/>
            <w:r>
              <w:rPr>
                <w:sz w:val="16"/>
                <w:lang w:val="nl"/>
              </w:rPr>
              <w:t>Datum  Gereed</w:t>
            </w:r>
            <w:proofErr w:type="gramEnd"/>
          </w:p>
        </w:tc>
      </w:tr>
      <w:tr w:rsidR="002A13E8" w14:paraId="4F49E2F2" w14:textId="77777777" w:rsidTr="003C27E9">
        <w:trPr>
          <w:trHeight w:val="2955"/>
        </w:trPr>
        <w:tc>
          <w:tcPr>
            <w:tcW w:w="2660" w:type="dxa"/>
            <w:tcBorders>
              <w:top w:val="single" w:sz="4" w:space="0" w:color="auto"/>
              <w:right w:val="single" w:sz="4" w:space="0" w:color="auto"/>
            </w:tcBorders>
          </w:tcPr>
          <w:p w14:paraId="0D1EF2F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75B0248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9737239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CF1EE77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8562B8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CD02A17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8EB849A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E4AF665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6CDB2A20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EEBF8A0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DADD44A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0B5DD46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BF6775B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194DCF5B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9188736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1D080274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752DBD4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0C83CFE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3CD8A21B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DCFCABC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7A181D7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59FECC07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1EE607DB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9C811D4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B60F7D7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210B678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634D861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645E09AE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6A64F9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35477B71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12576B01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14:paraId="3EB0CDBF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14:paraId="1FD1DDB3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  <w:tc>
          <w:tcPr>
            <w:tcW w:w="3390" w:type="dxa"/>
            <w:tcBorders>
              <w:top w:val="single" w:sz="4" w:space="0" w:color="auto"/>
              <w:right w:val="single" w:sz="4" w:space="0" w:color="auto"/>
            </w:tcBorders>
          </w:tcPr>
          <w:p w14:paraId="5132D02D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</w:tcPr>
          <w:p w14:paraId="25693860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</w:tcBorders>
          </w:tcPr>
          <w:p w14:paraId="50A46F2D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</w:tr>
    </w:tbl>
    <w:p w14:paraId="60943055" w14:textId="77777777" w:rsidR="002A13E8" w:rsidRDefault="002A13E8" w:rsidP="002A13E8">
      <w:pPr>
        <w:rPr>
          <w:sz w:val="16"/>
          <w:lang w:val="nl"/>
        </w:rPr>
      </w:pPr>
      <w:r>
        <w:rPr>
          <w:sz w:val="16"/>
          <w:lang w:val="nl"/>
        </w:rPr>
        <w:t>X* = kruis aan wat voor soort(en) actie het ontwikkeldoel ondersteunt</w:t>
      </w:r>
    </w:p>
    <w:p w14:paraId="300F2597" w14:textId="77777777" w:rsidR="002A13E8" w:rsidRDefault="002A13E8" w:rsidP="002A13E8">
      <w:pPr>
        <w:rPr>
          <w:b/>
          <w:lang w:val="nl"/>
        </w:rPr>
      </w:pPr>
    </w:p>
    <w:p w14:paraId="5021DD3C" w14:textId="77777777" w:rsidR="002A13E8" w:rsidRDefault="002A13E8" w:rsidP="002A13E8">
      <w:pPr>
        <w:rPr>
          <w:b/>
          <w:sz w:val="22"/>
          <w:lang w:val="nl"/>
        </w:rPr>
      </w:pPr>
      <w:r>
        <w:rPr>
          <w:b/>
          <w:sz w:val="22"/>
          <w:lang w:val="nl"/>
        </w:rPr>
        <w:t>9. OVERIGE AFSPRAKEN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4"/>
      </w:tblGrid>
      <w:tr w:rsidR="002A13E8" w14:paraId="68354DB5" w14:textId="77777777" w:rsidTr="003C27E9">
        <w:tc>
          <w:tcPr>
            <w:tcW w:w="9854" w:type="dxa"/>
          </w:tcPr>
          <w:p w14:paraId="3E31164C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C3130BB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6276EF2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31D7FAE1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5C04FB9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DBF38B5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2BEF630E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19B7C7C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3A7735BE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A5592D1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FEE18C5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3C3903ED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2586413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40429F5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6ECA7BFC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69036689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2817681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7BABF971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0F8D684D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3EE71C60" w14:textId="77777777" w:rsidR="002A13E8" w:rsidRDefault="002A13E8" w:rsidP="003C27E9">
            <w:pPr>
              <w:rPr>
                <w:sz w:val="16"/>
                <w:lang w:val="nl"/>
              </w:rPr>
            </w:pPr>
          </w:p>
          <w:p w14:paraId="433876E0" w14:textId="77777777" w:rsidR="002A13E8" w:rsidRDefault="002A13E8" w:rsidP="003C27E9">
            <w:pPr>
              <w:rPr>
                <w:sz w:val="16"/>
                <w:lang w:val="nl"/>
              </w:rPr>
            </w:pPr>
          </w:p>
        </w:tc>
      </w:tr>
    </w:tbl>
    <w:p w14:paraId="5FF30CE4" w14:textId="77777777" w:rsidR="002A13E8" w:rsidRDefault="002A13E8" w:rsidP="002A13E8">
      <w:pPr>
        <w:rPr>
          <w:b/>
          <w:sz w:val="24"/>
          <w:lang w:val="nl"/>
        </w:rPr>
      </w:pPr>
    </w:p>
    <w:p w14:paraId="0A427580" w14:textId="77777777" w:rsidR="002A13E8" w:rsidRDefault="002A13E8" w:rsidP="002A13E8">
      <w:pPr>
        <w:rPr>
          <w:b/>
          <w:sz w:val="24"/>
          <w:lang w:val="nl"/>
        </w:rPr>
      </w:pPr>
    </w:p>
    <w:p w14:paraId="32A26DD7" w14:textId="77777777" w:rsidR="002A13E8" w:rsidRDefault="002A13E8" w:rsidP="002A13E8">
      <w:pPr>
        <w:rPr>
          <w:b/>
          <w:lang w:val="nl"/>
        </w:rPr>
      </w:pPr>
      <w:r>
        <w:rPr>
          <w:b/>
          <w:sz w:val="24"/>
          <w:lang w:val="nl"/>
        </w:rPr>
        <w:t xml:space="preserve"> 10. ONDERTEKENING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4217"/>
      </w:tblGrid>
      <w:tr w:rsidR="002A13E8" w14:paraId="73B69B43" w14:textId="77777777" w:rsidTr="003C27E9">
        <w:tc>
          <w:tcPr>
            <w:tcW w:w="5637" w:type="dxa"/>
          </w:tcPr>
          <w:p w14:paraId="1C5CAFBE" w14:textId="77777777" w:rsidR="002A13E8" w:rsidRDefault="002A13E8" w:rsidP="003C27E9">
            <w:pPr>
              <w:rPr>
                <w:lang w:val="nl"/>
              </w:rPr>
            </w:pPr>
            <w:r>
              <w:rPr>
                <w:lang w:val="nl"/>
              </w:rPr>
              <w:t>Datum:</w:t>
            </w:r>
          </w:p>
          <w:p w14:paraId="2ACECF50" w14:textId="77777777" w:rsidR="002A13E8" w:rsidRDefault="002A13E8" w:rsidP="003C27E9">
            <w:pPr>
              <w:rPr>
                <w:lang w:val="nl"/>
              </w:rPr>
            </w:pPr>
          </w:p>
          <w:p w14:paraId="5AF3E7E2" w14:textId="77777777" w:rsidR="002A13E8" w:rsidRDefault="002A13E8" w:rsidP="003C27E9">
            <w:pPr>
              <w:rPr>
                <w:lang w:val="nl"/>
              </w:rPr>
            </w:pPr>
          </w:p>
          <w:p w14:paraId="5A13AF4D" w14:textId="77777777" w:rsidR="002A13E8" w:rsidRDefault="002A13E8" w:rsidP="003C27E9">
            <w:pPr>
              <w:rPr>
                <w:lang w:val="nl"/>
              </w:rPr>
            </w:pPr>
          </w:p>
          <w:p w14:paraId="403913E2" w14:textId="77777777" w:rsidR="002A13E8" w:rsidRDefault="002A13E8" w:rsidP="003C27E9">
            <w:pPr>
              <w:rPr>
                <w:lang w:val="nl"/>
              </w:rPr>
            </w:pPr>
          </w:p>
          <w:p w14:paraId="68BCA90E" w14:textId="77777777" w:rsidR="002A13E8" w:rsidRDefault="002A13E8" w:rsidP="003C27E9">
            <w:pPr>
              <w:rPr>
                <w:lang w:val="nl"/>
              </w:rPr>
            </w:pPr>
          </w:p>
        </w:tc>
        <w:tc>
          <w:tcPr>
            <w:tcW w:w="4217" w:type="dxa"/>
          </w:tcPr>
          <w:p w14:paraId="28AE63C4" w14:textId="77777777" w:rsidR="002A13E8" w:rsidRDefault="002A13E8" w:rsidP="003C27E9">
            <w:pPr>
              <w:rPr>
                <w:lang w:val="nl"/>
              </w:rPr>
            </w:pPr>
          </w:p>
          <w:p w14:paraId="45361C56" w14:textId="77777777" w:rsidR="002A13E8" w:rsidRDefault="002A13E8" w:rsidP="003C27E9">
            <w:pPr>
              <w:rPr>
                <w:lang w:val="nl"/>
              </w:rPr>
            </w:pPr>
          </w:p>
          <w:p w14:paraId="47E9E9AE" w14:textId="77777777" w:rsidR="002A13E8" w:rsidRDefault="002A13E8" w:rsidP="003C27E9">
            <w:pPr>
              <w:rPr>
                <w:lang w:val="nl"/>
              </w:rPr>
            </w:pPr>
          </w:p>
        </w:tc>
      </w:tr>
    </w:tbl>
    <w:p w14:paraId="3F6F5E7D" w14:textId="77777777" w:rsidR="002A13E8" w:rsidRDefault="002A13E8" w:rsidP="002A13E8">
      <w:pPr>
        <w:rPr>
          <w:b/>
          <w:sz w:val="24"/>
          <w:lang w:val="nl"/>
        </w:rPr>
      </w:pPr>
    </w:p>
    <w:p w14:paraId="2E88B2B5" w14:textId="77777777" w:rsidR="002A13E8" w:rsidRDefault="002A13E8" w:rsidP="002A13E8">
      <w:pPr>
        <w:rPr>
          <w:sz w:val="24"/>
        </w:rPr>
      </w:pPr>
      <w:r>
        <w:rPr>
          <w:b/>
          <w:sz w:val="24"/>
          <w:lang w:val="nl"/>
        </w:rPr>
        <w:br w:type="column"/>
      </w:r>
    </w:p>
    <w:p w14:paraId="4D3CA6AA" w14:textId="77777777" w:rsidR="002A13E8" w:rsidRDefault="002A13E8" w:rsidP="002A13E8">
      <w:pPr>
        <w:pStyle w:val="Heading1"/>
        <w:rPr>
          <w:lang w:val="nl-NL"/>
        </w:rPr>
      </w:pPr>
      <w:r>
        <w:rPr>
          <w:lang w:val="nl-NL"/>
        </w:rPr>
        <w:t>TOELICHTING</w:t>
      </w:r>
    </w:p>
    <w:p w14:paraId="2AD2AA97" w14:textId="77777777" w:rsidR="002A13E8" w:rsidRDefault="002A13E8" w:rsidP="002A13E8"/>
    <w:p w14:paraId="6EE72CBB" w14:textId="77777777" w:rsidR="002A13E8" w:rsidRDefault="002A13E8" w:rsidP="002A13E8">
      <w:pPr>
        <w:pStyle w:val="FootnoteText"/>
        <w:rPr>
          <w:lang w:val="nl-NL"/>
        </w:rPr>
      </w:pPr>
    </w:p>
    <w:p w14:paraId="35AC05E2" w14:textId="77777777" w:rsidR="002A13E8" w:rsidRDefault="002A13E8" w:rsidP="002A13E8">
      <w:pPr>
        <w:rPr>
          <w:b/>
          <w:sz w:val="24"/>
        </w:rPr>
      </w:pPr>
      <w:r>
        <w:rPr>
          <w:b/>
          <w:sz w:val="24"/>
        </w:rPr>
        <w:t>3. Voorkeur &amp; aspiraties van je</w:t>
      </w:r>
    </w:p>
    <w:p w14:paraId="236A83FF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Deze kunnen gerelateerd zijn aan je huidige assignatie/rol en aan je carrière doelen op korte of lange termijn.</w:t>
      </w:r>
    </w:p>
    <w:p w14:paraId="48569FC2" w14:textId="77777777" w:rsidR="002A13E8" w:rsidRDefault="002A13E8" w:rsidP="002A13E8">
      <w:pPr>
        <w:rPr>
          <w:b/>
          <w:sz w:val="24"/>
        </w:rPr>
      </w:pPr>
    </w:p>
    <w:p w14:paraId="3E3BB250" w14:textId="77777777" w:rsidR="002A13E8" w:rsidRDefault="002A13E8" w:rsidP="002A13E8">
      <w:pPr>
        <w:rPr>
          <w:b/>
          <w:sz w:val="24"/>
        </w:rPr>
      </w:pPr>
      <w:r>
        <w:rPr>
          <w:b/>
          <w:sz w:val="24"/>
        </w:rPr>
        <w:t xml:space="preserve">4. Mogelijke </w:t>
      </w:r>
      <w:proofErr w:type="spellStart"/>
      <w:r>
        <w:rPr>
          <w:b/>
          <w:sz w:val="24"/>
        </w:rPr>
        <w:t>opportunities</w:t>
      </w:r>
      <w:proofErr w:type="spellEnd"/>
    </w:p>
    <w:p w14:paraId="133482ED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Hierin geef je samen met je </w:t>
      </w:r>
      <w:proofErr w:type="gramStart"/>
      <w:r>
        <w:rPr>
          <w:snapToGrid w:val="0"/>
          <w:color w:val="000000"/>
          <w:sz w:val="24"/>
        </w:rPr>
        <w:t>SLB coach</w:t>
      </w:r>
      <w:proofErr w:type="gramEnd"/>
      <w:r>
        <w:rPr>
          <w:snapToGrid w:val="0"/>
          <w:color w:val="000000"/>
          <w:sz w:val="24"/>
        </w:rPr>
        <w:t xml:space="preserve"> aan in welke marktsegmenten en </w:t>
      </w:r>
      <w:proofErr w:type="spellStart"/>
      <w:r>
        <w:rPr>
          <w:snapToGrid w:val="0"/>
          <w:color w:val="000000"/>
          <w:sz w:val="24"/>
        </w:rPr>
        <w:t>vakcompetenties</w:t>
      </w:r>
      <w:proofErr w:type="spellEnd"/>
      <w:r>
        <w:rPr>
          <w:snapToGrid w:val="0"/>
          <w:color w:val="000000"/>
          <w:sz w:val="24"/>
        </w:rPr>
        <w:t>. Belangrijk is in kaart te brengen welk werk/projecten dit voor je kan opleveren.</w:t>
      </w:r>
    </w:p>
    <w:p w14:paraId="608F8C19" w14:textId="77777777" w:rsidR="002A13E8" w:rsidRDefault="002A13E8" w:rsidP="002A13E8">
      <w:pPr>
        <w:rPr>
          <w:b/>
          <w:sz w:val="24"/>
        </w:rPr>
      </w:pPr>
    </w:p>
    <w:p w14:paraId="7DFE784A" w14:textId="77777777" w:rsidR="002A13E8" w:rsidRDefault="002A13E8" w:rsidP="002A13E8">
      <w:pPr>
        <w:rPr>
          <w:b/>
          <w:sz w:val="24"/>
        </w:rPr>
      </w:pPr>
      <w:r>
        <w:rPr>
          <w:b/>
          <w:sz w:val="24"/>
        </w:rPr>
        <w:t>5. Afspraken ontwikkelrichting</w:t>
      </w:r>
    </w:p>
    <w:p w14:paraId="2659AD97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Leg de afspraak vast waarin een afgestemd geheel wordt gevormd tussen jouw belangstelling en ambities, de inschatting van jouw potentieel hierin en de ontwikkeling van de markt.</w:t>
      </w:r>
    </w:p>
    <w:p w14:paraId="59653353" w14:textId="77777777" w:rsidR="002A13E8" w:rsidRDefault="002A13E8" w:rsidP="002A13E8">
      <w:pPr>
        <w:rPr>
          <w:b/>
          <w:sz w:val="24"/>
        </w:rPr>
      </w:pPr>
    </w:p>
    <w:p w14:paraId="1A6EDD35" w14:textId="77777777" w:rsidR="002A13E8" w:rsidRDefault="002A13E8" w:rsidP="002A13E8">
      <w:pPr>
        <w:rPr>
          <w:b/>
          <w:sz w:val="24"/>
        </w:rPr>
      </w:pPr>
      <w:r>
        <w:rPr>
          <w:b/>
          <w:sz w:val="24"/>
        </w:rPr>
        <w:t>6. Benodigde ontwikkeling in kennis, vaardigheden en gedrag</w:t>
      </w:r>
    </w:p>
    <w:p w14:paraId="2A28FCDE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Beschrijf de </w:t>
      </w:r>
      <w:proofErr w:type="spellStart"/>
      <w:r>
        <w:rPr>
          <w:snapToGrid w:val="0"/>
          <w:color w:val="000000"/>
          <w:sz w:val="24"/>
        </w:rPr>
        <w:t>hoofddlijnen</w:t>
      </w:r>
      <w:proofErr w:type="spellEnd"/>
      <w:r>
        <w:rPr>
          <w:snapToGrid w:val="0"/>
          <w:color w:val="000000"/>
          <w:sz w:val="24"/>
        </w:rPr>
        <w:t xml:space="preserve"> van je ontwikkeling op basis van de afspraak. Vertrek in de huidige situatie.</w:t>
      </w:r>
    </w:p>
    <w:p w14:paraId="0179967C" w14:textId="77777777" w:rsidR="002A13E8" w:rsidRDefault="002A13E8" w:rsidP="002A13E8">
      <w:pPr>
        <w:rPr>
          <w:b/>
          <w:sz w:val="24"/>
        </w:rPr>
      </w:pPr>
    </w:p>
    <w:p w14:paraId="308ED19D" w14:textId="77777777" w:rsidR="002A13E8" w:rsidRDefault="002A13E8" w:rsidP="002A13E8">
      <w:pPr>
        <w:rPr>
          <w:b/>
          <w:sz w:val="24"/>
        </w:rPr>
      </w:pPr>
      <w:r>
        <w:rPr>
          <w:b/>
          <w:sz w:val="24"/>
        </w:rPr>
        <w:t>8. Actieplan</w:t>
      </w:r>
    </w:p>
    <w:p w14:paraId="720C4136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Bespreek deze samenvatting met je </w:t>
      </w:r>
      <w:proofErr w:type="gramStart"/>
      <w:r>
        <w:rPr>
          <w:snapToGrid w:val="0"/>
          <w:color w:val="000000"/>
          <w:sz w:val="24"/>
        </w:rPr>
        <w:t>SLB coach</w:t>
      </w:r>
      <w:proofErr w:type="gramEnd"/>
      <w:r>
        <w:rPr>
          <w:snapToGrid w:val="0"/>
          <w:color w:val="000000"/>
          <w:sz w:val="24"/>
        </w:rPr>
        <w:t xml:space="preserve"> en met diegenen die er actief bij betrokken zijn.</w:t>
      </w:r>
    </w:p>
    <w:p w14:paraId="5B2E9D67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Al je </w:t>
      </w:r>
      <w:proofErr w:type="gramStart"/>
      <w:r>
        <w:rPr>
          <w:snapToGrid w:val="0"/>
          <w:color w:val="000000"/>
          <w:sz w:val="24"/>
        </w:rPr>
        <w:t>persoonlijke /</w:t>
      </w:r>
      <w:proofErr w:type="gramEnd"/>
      <w:r>
        <w:rPr>
          <w:snapToGrid w:val="0"/>
          <w:color w:val="000000"/>
          <w:sz w:val="24"/>
        </w:rPr>
        <w:t xml:space="preserve"> carrière ontwikkelingsdoelen (bijv. te ontwikkelen of uit te bouwen competenties), assignatie doelen (bijv. resultaten), bijdragen kennismanagement en rollen in </w:t>
      </w:r>
      <w:proofErr w:type="spellStart"/>
      <w:r>
        <w:rPr>
          <w:snapToGrid w:val="0"/>
          <w:color w:val="000000"/>
          <w:sz w:val="24"/>
        </w:rPr>
        <w:t>networking</w:t>
      </w:r>
      <w:proofErr w:type="spellEnd"/>
      <w:r>
        <w:rPr>
          <w:snapToGrid w:val="0"/>
          <w:color w:val="000000"/>
          <w:sz w:val="24"/>
        </w:rPr>
        <w:t xml:space="preserve"> (doelgroepgericht, </w:t>
      </w:r>
      <w:proofErr w:type="spellStart"/>
      <w:r>
        <w:rPr>
          <w:snapToGrid w:val="0"/>
          <w:color w:val="000000"/>
          <w:sz w:val="24"/>
        </w:rPr>
        <w:t>vakgroepgericht</w:t>
      </w:r>
      <w:proofErr w:type="spellEnd"/>
      <w:r>
        <w:rPr>
          <w:snapToGrid w:val="0"/>
          <w:color w:val="000000"/>
          <w:sz w:val="24"/>
        </w:rPr>
        <w:t>) moeten hier beschreven worden. ‘Overig’ bevat ook het kennisdelen en het actief deelnemen aan netwerken.</w:t>
      </w:r>
    </w:p>
    <w:p w14:paraId="2659667D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Identificeer alle beperkingen die je kunnen belemmeren in het bereiken van een doel.</w:t>
      </w:r>
    </w:p>
    <w:p w14:paraId="4EBD9CBB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Beschrijf alle ontwikkelingsbehoeften en </w:t>
      </w:r>
      <w:proofErr w:type="spellStart"/>
      <w:r>
        <w:rPr>
          <w:snapToGrid w:val="0"/>
          <w:color w:val="000000"/>
          <w:sz w:val="24"/>
        </w:rPr>
        <w:t>trainingbehoeften</w:t>
      </w:r>
      <w:proofErr w:type="spellEnd"/>
      <w:r>
        <w:rPr>
          <w:snapToGrid w:val="0"/>
          <w:color w:val="000000"/>
          <w:sz w:val="24"/>
        </w:rPr>
        <w:t xml:space="preserve"> hier, dit kan variëren van informele mogelijkheden (bijv. coaching van managers of collega’s, autodidactisch door cursussen of boeken, persoonlijk onderzoek, etc.) tot formele opleidingen.</w:t>
      </w:r>
    </w:p>
    <w:p w14:paraId="5B328B2C" w14:textId="77777777" w:rsidR="002A13E8" w:rsidRDefault="002A13E8" w:rsidP="002A13E8">
      <w:pPr>
        <w:rPr>
          <w:b/>
          <w:sz w:val="24"/>
        </w:rPr>
      </w:pPr>
    </w:p>
    <w:p w14:paraId="3D11FDA3" w14:textId="77777777" w:rsidR="002A13E8" w:rsidRDefault="002A13E8" w:rsidP="002A13E8">
      <w:pPr>
        <w:rPr>
          <w:b/>
          <w:sz w:val="24"/>
        </w:rPr>
      </w:pPr>
      <w:r>
        <w:rPr>
          <w:b/>
          <w:sz w:val="24"/>
        </w:rPr>
        <w:t>9. Overige afspraken</w:t>
      </w:r>
    </w:p>
    <w:p w14:paraId="763C2A35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Hierin kan de hoofdlijn en overige afspraken worden vastgelegd.</w:t>
      </w:r>
    </w:p>
    <w:p w14:paraId="7D2C24D7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218E5A65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6D2EAC21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328E6D38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1D00C14E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41049D82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691B6BB3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5BFFAC4F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7A823D52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71775ED5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0B7E0EE3" w14:textId="77777777" w:rsidR="002A13E8" w:rsidRDefault="002A13E8" w:rsidP="002A13E8">
      <w:pPr>
        <w:pStyle w:val="Heading2"/>
        <w:rPr>
          <w:lang w:val="nl-NL"/>
        </w:rPr>
      </w:pPr>
      <w:r>
        <w:rPr>
          <w:lang w:val="nl-NL"/>
        </w:rPr>
        <w:lastRenderedPageBreak/>
        <w:t xml:space="preserve">TIPS &amp; </w:t>
      </w:r>
      <w:proofErr w:type="spellStart"/>
      <w:r>
        <w:rPr>
          <w:lang w:val="nl-NL"/>
        </w:rPr>
        <w:t>CARRIERE</w:t>
      </w:r>
      <w:proofErr w:type="spellEnd"/>
      <w:r>
        <w:rPr>
          <w:lang w:val="nl-NL"/>
        </w:rPr>
        <w:t xml:space="preserve"> TACTIEKEN</w:t>
      </w:r>
    </w:p>
    <w:p w14:paraId="7E0DD787" w14:textId="77777777" w:rsidR="002A13E8" w:rsidRDefault="002A13E8" w:rsidP="002A13E8"/>
    <w:p w14:paraId="741257AB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Om in staat te zijn je carrière doelen te bereiken, zou je de volgende bewezen carrière tactieken in overweging kunnen nemen.</w:t>
      </w:r>
    </w:p>
    <w:p w14:paraId="7EBA1E3F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45276314" w14:textId="77777777" w:rsidR="002A13E8" w:rsidRDefault="002A13E8" w:rsidP="002A13E8">
      <w:pPr>
        <w:numPr>
          <w:ilvl w:val="0"/>
          <w:numId w:val="5"/>
        </w:numPr>
        <w:spacing w:line="240" w:lineRule="auto"/>
        <w:rPr>
          <w:b/>
          <w:snapToGrid w:val="0"/>
          <w:color w:val="000000"/>
          <w:sz w:val="24"/>
        </w:rPr>
      </w:pPr>
      <w:r>
        <w:rPr>
          <w:b/>
          <w:snapToGrid w:val="0"/>
          <w:color w:val="000000"/>
          <w:sz w:val="24"/>
        </w:rPr>
        <w:t>GRIJP VERANDERINGEN AAN EN BRENG JE BEHOEFTEN IN LIJN MET DIE VAN JE PLAN VOOR DE KOMENDE JAREN</w:t>
      </w:r>
    </w:p>
    <w:p w14:paraId="1310CA6A" w14:textId="77777777" w:rsidR="002A13E8" w:rsidRDefault="002A13E8" w:rsidP="002A13E8">
      <w:pPr>
        <w:numPr>
          <w:ilvl w:val="0"/>
          <w:numId w:val="6"/>
        </w:numPr>
        <w:spacing w:line="240" w:lineRule="auto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Op welke veranderingen binnen je studie of omgeving kun je anticiperen?</w:t>
      </w:r>
    </w:p>
    <w:p w14:paraId="0631F750" w14:textId="77777777" w:rsidR="002A13E8" w:rsidRDefault="002A13E8" w:rsidP="002A13E8">
      <w:pPr>
        <w:numPr>
          <w:ilvl w:val="0"/>
          <w:numId w:val="6"/>
        </w:numPr>
        <w:spacing w:line="240" w:lineRule="auto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Hoe en waar kun je profiteren van deze veranderende mogelijkheden?</w:t>
      </w:r>
    </w:p>
    <w:p w14:paraId="45E97162" w14:textId="77777777" w:rsidR="002A13E8" w:rsidRDefault="002A13E8" w:rsidP="002A13E8">
      <w:pPr>
        <w:numPr>
          <w:ilvl w:val="0"/>
          <w:numId w:val="6"/>
        </w:numPr>
        <w:spacing w:line="240" w:lineRule="auto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Hoe en waar zijn je persoonlijke doelen in lijn met de doelen van je omgeving?</w:t>
      </w:r>
    </w:p>
    <w:p w14:paraId="27AF94B8" w14:textId="77777777" w:rsidR="002A13E8" w:rsidRDefault="002A13E8" w:rsidP="002A13E8">
      <w:pPr>
        <w:numPr>
          <w:ilvl w:val="0"/>
          <w:numId w:val="6"/>
        </w:numPr>
        <w:spacing w:line="240" w:lineRule="auto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Hoe kan je die parallel vergroten?</w:t>
      </w:r>
    </w:p>
    <w:p w14:paraId="15E921B3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2BBE951D" w14:textId="77777777" w:rsidR="002A13E8" w:rsidRDefault="002A13E8" w:rsidP="002A13E8">
      <w:pPr>
        <w:numPr>
          <w:ilvl w:val="0"/>
          <w:numId w:val="5"/>
        </w:numPr>
        <w:spacing w:line="240" w:lineRule="auto"/>
        <w:rPr>
          <w:b/>
          <w:snapToGrid w:val="0"/>
          <w:color w:val="000000"/>
          <w:sz w:val="24"/>
        </w:rPr>
      </w:pPr>
      <w:r>
        <w:rPr>
          <w:b/>
          <w:snapToGrid w:val="0"/>
          <w:color w:val="000000"/>
          <w:sz w:val="24"/>
        </w:rPr>
        <w:t>WEES EEN ‘HIGH PERFORMER’</w:t>
      </w:r>
    </w:p>
    <w:p w14:paraId="496B3F25" w14:textId="77777777" w:rsidR="002A13E8" w:rsidRDefault="002A13E8" w:rsidP="002A13E8">
      <w:pPr>
        <w:numPr>
          <w:ilvl w:val="0"/>
          <w:numId w:val="7"/>
        </w:numPr>
        <w:spacing w:line="240" w:lineRule="auto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Op welke manieren kun je je prestaties in je huidige rol verbeteren?</w:t>
      </w:r>
    </w:p>
    <w:p w14:paraId="32623E77" w14:textId="77777777" w:rsidR="002A13E8" w:rsidRDefault="002A13E8" w:rsidP="002A13E8">
      <w:pPr>
        <w:numPr>
          <w:ilvl w:val="0"/>
          <w:numId w:val="7"/>
        </w:numPr>
        <w:spacing w:line="240" w:lineRule="auto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Waar kun je waarde toevoegen, bijv. in je assignatie, in netwerken, door initiatieven, verbeteringen in </w:t>
      </w:r>
      <w:proofErr w:type="gramStart"/>
      <w:r>
        <w:rPr>
          <w:snapToGrid w:val="0"/>
          <w:color w:val="000000"/>
          <w:sz w:val="24"/>
        </w:rPr>
        <w:t>bedrijf /</w:t>
      </w:r>
      <w:proofErr w:type="gramEnd"/>
      <w:r>
        <w:rPr>
          <w:snapToGrid w:val="0"/>
          <w:color w:val="000000"/>
          <w:sz w:val="24"/>
        </w:rPr>
        <w:t xml:space="preserve"> business, innovaties?</w:t>
      </w:r>
    </w:p>
    <w:p w14:paraId="7E0334C4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5C0C45BA" w14:textId="77777777" w:rsidR="002A13E8" w:rsidRDefault="002A13E8" w:rsidP="002A13E8">
      <w:pPr>
        <w:numPr>
          <w:ilvl w:val="0"/>
          <w:numId w:val="5"/>
        </w:numPr>
        <w:spacing w:line="240" w:lineRule="auto"/>
        <w:rPr>
          <w:b/>
          <w:snapToGrid w:val="0"/>
          <w:color w:val="000000"/>
          <w:sz w:val="24"/>
        </w:rPr>
      </w:pPr>
      <w:r>
        <w:rPr>
          <w:b/>
          <w:snapToGrid w:val="0"/>
          <w:color w:val="000000"/>
          <w:sz w:val="24"/>
        </w:rPr>
        <w:t>PROMOOT JEZELF</w:t>
      </w:r>
    </w:p>
    <w:p w14:paraId="5DDBDA98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Waar kun je je profiel verbeteren?</w:t>
      </w:r>
    </w:p>
    <w:p w14:paraId="565DD3E2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689656B2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b/>
          <w:snapToGrid w:val="0"/>
          <w:color w:val="000000"/>
          <w:sz w:val="24"/>
        </w:rPr>
        <w:t>4.</w:t>
      </w:r>
      <w:r>
        <w:rPr>
          <w:snapToGrid w:val="0"/>
          <w:color w:val="000000"/>
          <w:sz w:val="24"/>
        </w:rPr>
        <w:t xml:space="preserve"> </w:t>
      </w:r>
      <w:r>
        <w:rPr>
          <w:b/>
          <w:snapToGrid w:val="0"/>
          <w:color w:val="000000"/>
          <w:sz w:val="24"/>
        </w:rPr>
        <w:t xml:space="preserve">  WEES ZICHTBAAR</w:t>
      </w:r>
    </w:p>
    <w:p w14:paraId="6A88E372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Hoe kun je je eigen zichtbaarheid vergroten - in één maand - in zes maanden?</w:t>
      </w:r>
    </w:p>
    <w:p w14:paraId="208A8520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7D21E800" w14:textId="77777777" w:rsidR="002A13E8" w:rsidRDefault="002A13E8" w:rsidP="002A13E8">
      <w:pPr>
        <w:rPr>
          <w:b/>
          <w:snapToGrid w:val="0"/>
          <w:color w:val="000000"/>
          <w:sz w:val="24"/>
        </w:rPr>
      </w:pPr>
      <w:r>
        <w:rPr>
          <w:b/>
          <w:snapToGrid w:val="0"/>
          <w:color w:val="000000"/>
          <w:sz w:val="24"/>
        </w:rPr>
        <w:t>5.   NETWERKEN</w:t>
      </w:r>
    </w:p>
    <w:p w14:paraId="18CE3DDD" w14:textId="77777777" w:rsidR="002A13E8" w:rsidRDefault="002A13E8" w:rsidP="002A13E8">
      <w:pPr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Wat kun je doen op basis van je netwerken - in één maand - in drie maanden - in zes maanden?</w:t>
      </w:r>
    </w:p>
    <w:p w14:paraId="3B28167C" w14:textId="77777777" w:rsidR="002A13E8" w:rsidRDefault="002A13E8" w:rsidP="002A13E8">
      <w:pPr>
        <w:rPr>
          <w:snapToGrid w:val="0"/>
          <w:color w:val="000000"/>
          <w:sz w:val="24"/>
        </w:rPr>
      </w:pPr>
    </w:p>
    <w:p w14:paraId="0BF36CAA" w14:textId="77777777" w:rsidR="002A13E8" w:rsidRDefault="002A13E8" w:rsidP="002A13E8">
      <w:pPr>
        <w:rPr>
          <w:b/>
          <w:sz w:val="22"/>
        </w:rPr>
      </w:pPr>
      <w:r>
        <w:rPr>
          <w:b/>
          <w:snapToGrid w:val="0"/>
          <w:color w:val="000000"/>
          <w:sz w:val="24"/>
        </w:rPr>
        <w:t>6.   BEOORDEEL JE PERSOONLIJK ONTWIKKEL PLAN REGELMATIG</w:t>
      </w:r>
    </w:p>
    <w:p w14:paraId="149C7287" w14:textId="77777777" w:rsidR="002A13E8" w:rsidRDefault="002A13E8" w:rsidP="002A13E8">
      <w:pPr>
        <w:rPr>
          <w:b/>
          <w:sz w:val="24"/>
        </w:rPr>
      </w:pPr>
    </w:p>
    <w:p w14:paraId="50E2646E" w14:textId="77777777" w:rsidR="00B87DE5" w:rsidRPr="002A13E8" w:rsidRDefault="00B87DE5" w:rsidP="00BA7B63"/>
    <w:sectPr w:rsidR="00B87DE5" w:rsidRPr="002A13E8" w:rsidSect="00CD22EF">
      <w:head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948" w:right="1134" w:bottom="284" w:left="1701" w:header="288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D32268" w14:textId="77777777" w:rsidR="00777E95" w:rsidRDefault="00777E95">
      <w:r>
        <w:separator/>
      </w:r>
    </w:p>
  </w:endnote>
  <w:endnote w:type="continuationSeparator" w:id="0">
    <w:p w14:paraId="609BB5DE" w14:textId="77777777" w:rsidR="00777E95" w:rsidRDefault="00777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BEF55" w14:textId="77777777" w:rsidR="002A13E8" w:rsidRDefault="002A13E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994167" w14:textId="77777777" w:rsidR="002A13E8" w:rsidRDefault="002A13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A2DD2B" w14:textId="77777777" w:rsidR="002A13E8" w:rsidRDefault="002A13E8" w:rsidP="002A13E8">
    <w:pPr>
      <w:pStyle w:val="Footer"/>
      <w:pBdr>
        <w:top w:val="doub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B2E7FD" w14:textId="77777777" w:rsidR="0036749A" w:rsidRDefault="004D0D3D" w:rsidP="00896E16">
    <w:pPr>
      <w:pStyle w:val="Footer"/>
      <w:spacing w:after="120"/>
      <w:jc w:val="right"/>
    </w:pPr>
    <w:bookmarkStart w:id="6" w:name="bmPagina"/>
    <w:proofErr w:type="gramStart"/>
    <w:r>
      <w:t>pagina</w:t>
    </w:r>
    <w:bookmarkEnd w:id="6"/>
    <w:proofErr w:type="gramEnd"/>
    <w:r w:rsidR="0036749A">
      <w:t xml:space="preserve"> </w:t>
    </w:r>
    <w:r w:rsidR="00777E95">
      <w:fldChar w:fldCharType="begin"/>
    </w:r>
    <w:r w:rsidR="00777E95">
      <w:instrText xml:space="preserve"> PAGE </w:instrText>
    </w:r>
    <w:r w:rsidR="00777E95">
      <w:fldChar w:fldCharType="separate"/>
    </w:r>
    <w:r w:rsidR="00712134">
      <w:rPr>
        <w:noProof/>
      </w:rPr>
      <w:t>7</w:t>
    </w:r>
    <w:r w:rsidR="00777E95">
      <w:rPr>
        <w:noProof/>
      </w:rPr>
      <w:fldChar w:fldCharType="end"/>
    </w:r>
    <w:r w:rsidR="0036749A">
      <w:t xml:space="preserve"> </w:t>
    </w:r>
    <w:bookmarkStart w:id="7" w:name="bmVan"/>
    <w:r>
      <w:t>van</w:t>
    </w:r>
    <w:bookmarkEnd w:id="7"/>
    <w:r w:rsidR="0036749A">
      <w:t xml:space="preserve"> </w:t>
    </w:r>
    <w:fldSimple w:instr=" NUMPAGES ">
      <w:r w:rsidR="00712134">
        <w:rPr>
          <w:noProof/>
        </w:rPr>
        <w:t>7</w:t>
      </w:r>
    </w:fldSimple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623AD8" w14:textId="77777777" w:rsidR="004D0D3D" w:rsidRDefault="004D0D3D" w:rsidP="004D0D3D">
    <w:pPr>
      <w:pStyle w:val="Footer"/>
      <w:tabs>
        <w:tab w:val="left" w:pos="851"/>
      </w:tabs>
    </w:pPr>
  </w:p>
  <w:p w14:paraId="1D784B22" w14:textId="77777777" w:rsidR="0036749A" w:rsidRDefault="00BA7B63"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8C6528F" wp14:editId="6B5A2F3C">
              <wp:simplePos x="0" y="0"/>
              <wp:positionH relativeFrom="page">
                <wp:posOffset>6480810</wp:posOffset>
              </wp:positionH>
              <wp:positionV relativeFrom="page">
                <wp:posOffset>9613265</wp:posOffset>
              </wp:positionV>
              <wp:extent cx="720090" cy="720090"/>
              <wp:effectExtent l="3810" t="2540" r="0" b="1270"/>
              <wp:wrapNone/>
              <wp:docPr id="4" name="kaderextra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0090" cy="720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134"/>
                          </w:tblGrid>
                          <w:tr w:rsidR="0036749A" w14:paraId="2B790464" w14:textId="77777777" w:rsidTr="003B43B9">
                            <w:trPr>
                              <w:trHeight w:hRule="exact" w:val="1134"/>
                            </w:trPr>
                            <w:tc>
                              <w:tcPr>
                                <w:tcW w:w="1134" w:type="dxa"/>
                                <w:tcBorders>
                                  <w:top w:val="single" w:sz="4" w:space="0" w:color="FFFFFF"/>
                                  <w:left w:val="single" w:sz="4" w:space="0" w:color="FFFFFF"/>
                                  <w:bottom w:val="single" w:sz="4" w:space="0" w:color="FFFFFF"/>
                                  <w:right w:val="single" w:sz="4" w:space="0" w:color="FFFFFF"/>
                                </w:tcBorders>
                                <w:vAlign w:val="bottom"/>
                              </w:tcPr>
                              <w:p w14:paraId="7E7D642D" w14:textId="77777777" w:rsidR="0036749A" w:rsidRDefault="0036749A" w:rsidP="003B43B9">
                                <w:pPr>
                                  <w:jc w:val="right"/>
                                </w:pPr>
                              </w:p>
                            </w:tc>
                          </w:tr>
                        </w:tbl>
                        <w:p w14:paraId="5CAA357C" w14:textId="77777777" w:rsidR="0036749A" w:rsidRDefault="0036749A" w:rsidP="00C75F9A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C6528F" id="_x0000_t202" coordsize="21600,21600" o:spt="202" path="m,l,21600r21600,l21600,xe">
              <v:stroke joinstyle="miter"/>
              <v:path gradientshapeok="t" o:connecttype="rect"/>
            </v:shapetype>
            <v:shape id="kaderextra" o:spid="_x0000_s1026" type="#_x0000_t202" style="position:absolute;margin-left:510.3pt;margin-top:756.95pt;width:56.7pt;height:56.7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" o:allowincell="f" filled="f" stroked="f">
              <v:textbox inset="0,0,0,0">
                <w:txbxContent>
                  <w:tbl>
                    <w:tblPr>
                      <w:tblW w:w="0" w:type="auto"/>
                      <w:tbl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  <w:insideH w:val="single" w:sz="4" w:space="0" w:color="auto"/>
                        <w:insideV w:val="single" w:sz="4" w:space="0" w:color="auto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134"/>
                    </w:tblGrid>
                    <w:tr w:rsidR="0036749A" w14:paraId="2B790464" w14:textId="77777777" w:rsidTr="003B43B9">
                      <w:trPr>
                        <w:trHeight w:hRule="exact" w:val="1134"/>
                      </w:trPr>
                      <w:tc>
                        <w:tcPr>
                          <w:tcW w:w="1134" w:type="dxa"/>
                          <w:tcBorders>
                            <w:top w:val="single" w:sz="4" w:space="0" w:color="FFFFFF"/>
                            <w:left w:val="single" w:sz="4" w:space="0" w:color="FFFFFF"/>
                            <w:bottom w:val="single" w:sz="4" w:space="0" w:color="FFFFFF"/>
                            <w:right w:val="single" w:sz="4" w:space="0" w:color="FFFFFF"/>
                          </w:tcBorders>
                          <w:vAlign w:val="bottom"/>
                        </w:tcPr>
                        <w:p w14:paraId="7E7D642D" w14:textId="77777777" w:rsidR="0036749A" w:rsidRDefault="0036749A" w:rsidP="003B43B9">
                          <w:pPr>
                            <w:jc w:val="right"/>
                          </w:pPr>
                        </w:p>
                      </w:tc>
                    </w:tr>
                  </w:tbl>
                  <w:p w14:paraId="5CAA357C" w14:textId="77777777" w:rsidR="0036749A" w:rsidRDefault="0036749A" w:rsidP="00C75F9A"/>
                </w:txbxContent>
              </v:textbox>
              <w10:wrap anchorx="page" anchory="page"/>
            </v:shape>
          </w:pict>
        </mc:Fallback>
      </mc:AlternateContent>
    </w:r>
  </w:p>
  <w:p w14:paraId="2AE728F3" w14:textId="77777777" w:rsidR="0036749A" w:rsidRDefault="00BA7B63" w:rsidP="00165B6B">
    <w:pPr>
      <w:pStyle w:val="Footer"/>
      <w:spacing w:line="60" w:lineRule="exact"/>
    </w:pPr>
    <w:bookmarkStart w:id="8" w:name="bmAfzenderRegel1"/>
    <w:bookmarkEnd w:id="8"/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7DD2F13A" wp14:editId="207D3595">
              <wp:simplePos x="0" y="0"/>
              <wp:positionH relativeFrom="column">
                <wp:posOffset>-28575</wp:posOffset>
              </wp:positionH>
              <wp:positionV relativeFrom="paragraph">
                <wp:posOffset>-189230</wp:posOffset>
              </wp:positionV>
              <wp:extent cx="5053965" cy="259080"/>
              <wp:effectExtent l="0" t="1270" r="3810" b="0"/>
              <wp:wrapNone/>
              <wp:docPr id="2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53965" cy="259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755DD1" w14:textId="77777777" w:rsidR="00D657D9" w:rsidRPr="0023094B" w:rsidRDefault="00D657D9" w:rsidP="00D657D9">
                          <w:pPr>
                            <w:jc w:val="right"/>
                          </w:pPr>
                          <w:bookmarkStart w:id="9" w:name="bmAccreditatie"/>
                          <w:bookmarkEnd w:id="9"/>
                        </w:p>
                      </w:txbxContent>
                    </wps:txbx>
                    <wps:bodyPr rot="0" vert="horz" wrap="square" lIns="9144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D2F13A" id="Text Box 40" o:spid="_x0000_s1027" type="#_x0000_t202" style="position:absolute;margin-left:-2.25pt;margin-top:-14.9pt;width:397.95pt;height:20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" filled="f" stroked="f">
              <v:textbox inset=",,0">
                <w:txbxContent>
                  <w:p w14:paraId="19755DD1" w14:textId="77777777" w:rsidR="00D657D9" w:rsidRPr="0023094B" w:rsidRDefault="00D657D9" w:rsidP="00D657D9">
                    <w:pPr>
                      <w:jc w:val="right"/>
                    </w:pPr>
                    <w:bookmarkStart w:id="10" w:name="bmAccreditatie"/>
                    <w:bookmarkEnd w:id="10"/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33C36E" w14:textId="77777777" w:rsidR="00777E95" w:rsidRDefault="00777E95">
      <w:r>
        <w:separator/>
      </w:r>
    </w:p>
  </w:footnote>
  <w:footnote w:type="continuationSeparator" w:id="0">
    <w:p w14:paraId="7DC5AE6F" w14:textId="77777777" w:rsidR="00777E95" w:rsidRDefault="00777E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6F33F2" w14:textId="77777777" w:rsidR="002A13E8" w:rsidRDefault="002A13E8">
    <w:pPr>
      <w:pBdr>
        <w:bottom w:val="double" w:sz="4" w:space="1" w:color="auto"/>
      </w:pBdr>
      <w:tabs>
        <w:tab w:val="center" w:pos="4320"/>
        <w:tab w:val="right" w:pos="86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180966" w14:textId="77777777" w:rsidR="0036749A" w:rsidRDefault="00C376C1">
    <w:pPr>
      <w:pStyle w:val="Header"/>
    </w:pPr>
    <w:r>
      <w:rPr>
        <w:noProof/>
      </w:rPr>
      <w:drawing>
        <wp:inline distT="0" distB="0" distL="0" distR="0" wp14:anchorId="37B80341" wp14:editId="2961AFA7">
          <wp:extent cx="1076325" cy="1076325"/>
          <wp:effectExtent l="19050" t="0" r="9525" b="0"/>
          <wp:docPr id="1" name="Afbeelding 1" descr="HR_LOGO_linksboven_zwa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R_LOGO_linksboven_zwar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1076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511" w:type="dxa"/>
      <w:tblInd w:w="1134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6117"/>
      <w:gridCol w:w="2394"/>
    </w:tblGrid>
    <w:tr w:rsidR="0036749A" w14:paraId="1CA684E9" w14:textId="77777777" w:rsidTr="003B43B9">
      <w:trPr>
        <w:trHeight w:val="709"/>
      </w:trPr>
      <w:tc>
        <w:tcPr>
          <w:tcW w:w="6117" w:type="dxa"/>
        </w:tcPr>
        <w:p w14:paraId="56C2E21D" w14:textId="77777777" w:rsidR="0036749A" w:rsidRDefault="00BB70C9" w:rsidP="00AC6D2E">
          <w:pPr>
            <w:pStyle w:val="HRNaamInstituut"/>
          </w:pPr>
          <w:r w:rsidRPr="00BB70C9">
            <w:rPr>
              <w:noProof/>
            </w:rPr>
            <w:drawing>
              <wp:anchor distT="0" distB="0" distL="114300" distR="114300" simplePos="0" relativeHeight="251661824" behindDoc="1" locked="0" layoutInCell="1" allowOverlap="1" wp14:anchorId="239C67BF" wp14:editId="4244C834">
                <wp:simplePos x="0" y="0"/>
                <wp:positionH relativeFrom="column">
                  <wp:posOffset>-1438275</wp:posOffset>
                </wp:positionH>
                <wp:positionV relativeFrom="paragraph">
                  <wp:posOffset>-8255</wp:posOffset>
                </wp:positionV>
                <wp:extent cx="1080135" cy="1249680"/>
                <wp:effectExtent l="19050" t="0" r="5715" b="0"/>
                <wp:wrapNone/>
                <wp:docPr id="3" name="LogoRAC" descr="C:\Projecten\Hogeschool Rotterdam\RAC info\RA_LOGO_TAGLINE_DEF.jpg" hidden="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Projecten\Hogeschool Rotterdam\RAC info\RA_LOGO_TAGLINE_DEF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135" cy="1249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394" w:type="dxa"/>
          <w:vMerge w:val="restart"/>
        </w:tcPr>
        <w:p w14:paraId="0D69531F" w14:textId="77777777" w:rsidR="0036749A" w:rsidRDefault="0036749A" w:rsidP="003B43B9">
          <w:pPr>
            <w:jc w:val="right"/>
          </w:pPr>
        </w:p>
      </w:tc>
    </w:tr>
    <w:tr w:rsidR="0036749A" w14:paraId="01920049" w14:textId="77777777" w:rsidTr="003B43B9">
      <w:trPr>
        <w:trHeight w:val="820"/>
      </w:trPr>
      <w:tc>
        <w:tcPr>
          <w:tcW w:w="6117" w:type="dxa"/>
          <w:vAlign w:val="bottom"/>
        </w:tcPr>
        <w:p w14:paraId="3B459E69" w14:textId="77777777" w:rsidR="0036749A" w:rsidRDefault="0036749A" w:rsidP="006018D6">
          <w:pPr>
            <w:pStyle w:val="HRNaamInstituut"/>
          </w:pPr>
        </w:p>
      </w:tc>
      <w:tc>
        <w:tcPr>
          <w:tcW w:w="2394" w:type="dxa"/>
          <w:vMerge/>
        </w:tcPr>
        <w:p w14:paraId="78DAEBB9" w14:textId="77777777" w:rsidR="0036749A" w:rsidRDefault="0036749A" w:rsidP="003B43B9">
          <w:pPr>
            <w:jc w:val="right"/>
          </w:pPr>
        </w:p>
      </w:tc>
    </w:tr>
    <w:tr w:rsidR="0036749A" w14:paraId="53EE51B7" w14:textId="77777777" w:rsidTr="003B43B9">
      <w:trPr>
        <w:trHeight w:val="442"/>
      </w:trPr>
      <w:tc>
        <w:tcPr>
          <w:tcW w:w="6117" w:type="dxa"/>
          <w:vAlign w:val="bottom"/>
        </w:tcPr>
        <w:p w14:paraId="5921AF88" w14:textId="77777777" w:rsidR="0036749A" w:rsidRDefault="0036749A" w:rsidP="006018D6">
          <w:pPr>
            <w:pStyle w:val="HRNaamInstituut"/>
          </w:pPr>
        </w:p>
      </w:tc>
      <w:tc>
        <w:tcPr>
          <w:tcW w:w="2394" w:type="dxa"/>
          <w:vMerge/>
        </w:tcPr>
        <w:p w14:paraId="7C57EB64" w14:textId="77777777" w:rsidR="0036749A" w:rsidRDefault="0036749A" w:rsidP="003B43B9">
          <w:pPr>
            <w:jc w:val="right"/>
          </w:pPr>
        </w:p>
      </w:tc>
    </w:tr>
  </w:tbl>
  <w:p w14:paraId="78C1B304" w14:textId="75DB53D3" w:rsidR="0036749A" w:rsidRDefault="00C376C1" w:rsidP="008F33E4">
    <w:pPr>
      <w:pStyle w:val="HRNaamInstituut"/>
    </w:pPr>
    <w:r>
      <w:rPr>
        <w:noProof/>
      </w:rPr>
      <w:drawing>
        <wp:anchor distT="0" distB="0" distL="114300" distR="114300" simplePos="0" relativeHeight="251659776" behindDoc="0" locked="0" layoutInCell="0" allowOverlap="1" wp14:anchorId="7623D4E5" wp14:editId="7A2BC015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1076325" cy="1162050"/>
          <wp:effectExtent l="19050" t="0" r="9525" b="0"/>
          <wp:wrapNone/>
          <wp:docPr id="48" name="ZwartWitUK" descr="HR_LOGO_UK_linksboven_zwart 300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wartWitUK" descr="HR_LOGO_UK_linksboven_zwart 300" hidden="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0" allowOverlap="1" wp14:anchorId="62C417C4" wp14:editId="17D09804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1076325" cy="1076325"/>
          <wp:effectExtent l="19050" t="0" r="9525" b="0"/>
          <wp:wrapNone/>
          <wp:docPr id="47" name="ZwartWitNL" descr="HR_LOGO_linksboven_zwart 300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wartWitNL" descr="HR_LOGO_linksboven_zwart 300" hidden="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1076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0" allowOverlap="1" wp14:anchorId="386494D0" wp14:editId="05ADD4B8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1080135" cy="1158240"/>
          <wp:effectExtent l="19050" t="0" r="5715" b="0"/>
          <wp:wrapNone/>
          <wp:docPr id="45" name="LogoKleurUK" descr="HR_LOGO_UK_linksboven_CMYK_rood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KleurUK" descr="HR_LOGO_UK_linksboven_CMYK_rood" hidden="1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1158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69D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5A61B6"/>
    <w:multiLevelType w:val="hybridMultilevel"/>
    <w:tmpl w:val="10641E4A"/>
    <w:lvl w:ilvl="0" w:tplc="C9BA649C">
      <w:start w:val="9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55D454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5504122"/>
    <w:multiLevelType w:val="hybridMultilevel"/>
    <w:tmpl w:val="43821D1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4F63D0"/>
    <w:multiLevelType w:val="hybridMultilevel"/>
    <w:tmpl w:val="E1B22600"/>
    <w:lvl w:ilvl="0" w:tplc="C9BA649C">
      <w:start w:val="9"/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2BB6A8E"/>
    <w:multiLevelType w:val="hybridMultilevel"/>
    <w:tmpl w:val="40429E5E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83F63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B63"/>
    <w:rsid w:val="00023737"/>
    <w:rsid w:val="000B008C"/>
    <w:rsid w:val="000C032F"/>
    <w:rsid w:val="000F0FC9"/>
    <w:rsid w:val="00105EC2"/>
    <w:rsid w:val="001141A1"/>
    <w:rsid w:val="0012144B"/>
    <w:rsid w:val="00124DC5"/>
    <w:rsid w:val="001325E5"/>
    <w:rsid w:val="001472BD"/>
    <w:rsid w:val="00160A50"/>
    <w:rsid w:val="00165B6B"/>
    <w:rsid w:val="0017420B"/>
    <w:rsid w:val="001B1CA8"/>
    <w:rsid w:val="001E514A"/>
    <w:rsid w:val="0021078E"/>
    <w:rsid w:val="002530D8"/>
    <w:rsid w:val="002A13E8"/>
    <w:rsid w:val="002A3132"/>
    <w:rsid w:val="002C1461"/>
    <w:rsid w:val="002C46CD"/>
    <w:rsid w:val="002C4DF6"/>
    <w:rsid w:val="002D07F9"/>
    <w:rsid w:val="002F4C38"/>
    <w:rsid w:val="00305F91"/>
    <w:rsid w:val="003126E7"/>
    <w:rsid w:val="00323CFA"/>
    <w:rsid w:val="00347499"/>
    <w:rsid w:val="0036513B"/>
    <w:rsid w:val="0036720A"/>
    <w:rsid w:val="0036749A"/>
    <w:rsid w:val="0037000E"/>
    <w:rsid w:val="003A13B9"/>
    <w:rsid w:val="003A56B6"/>
    <w:rsid w:val="003B0C8A"/>
    <w:rsid w:val="003B43B9"/>
    <w:rsid w:val="003B477E"/>
    <w:rsid w:val="003B52AB"/>
    <w:rsid w:val="003C1097"/>
    <w:rsid w:val="003D43E8"/>
    <w:rsid w:val="003D6722"/>
    <w:rsid w:val="003E7B4C"/>
    <w:rsid w:val="00410414"/>
    <w:rsid w:val="004556D9"/>
    <w:rsid w:val="00455EA3"/>
    <w:rsid w:val="00471C95"/>
    <w:rsid w:val="004D025F"/>
    <w:rsid w:val="004D0D3D"/>
    <w:rsid w:val="004D0EBB"/>
    <w:rsid w:val="004D688C"/>
    <w:rsid w:val="004E1207"/>
    <w:rsid w:val="004E38DA"/>
    <w:rsid w:val="004F372C"/>
    <w:rsid w:val="00501148"/>
    <w:rsid w:val="005050D9"/>
    <w:rsid w:val="0051245E"/>
    <w:rsid w:val="00533DEA"/>
    <w:rsid w:val="00536F15"/>
    <w:rsid w:val="005467AB"/>
    <w:rsid w:val="00547C88"/>
    <w:rsid w:val="0057194B"/>
    <w:rsid w:val="005A20CC"/>
    <w:rsid w:val="005A3F4E"/>
    <w:rsid w:val="005C5DBE"/>
    <w:rsid w:val="005D335E"/>
    <w:rsid w:val="005E3E7D"/>
    <w:rsid w:val="005E4C21"/>
    <w:rsid w:val="006018D6"/>
    <w:rsid w:val="00606CA8"/>
    <w:rsid w:val="00611C0B"/>
    <w:rsid w:val="00642CDE"/>
    <w:rsid w:val="0064561D"/>
    <w:rsid w:val="006474DA"/>
    <w:rsid w:val="00647D6B"/>
    <w:rsid w:val="006520A1"/>
    <w:rsid w:val="00657EEA"/>
    <w:rsid w:val="00662FE1"/>
    <w:rsid w:val="00681D1E"/>
    <w:rsid w:val="006A1034"/>
    <w:rsid w:val="006A2B79"/>
    <w:rsid w:val="007110B9"/>
    <w:rsid w:val="00712134"/>
    <w:rsid w:val="00726D9C"/>
    <w:rsid w:val="007458D5"/>
    <w:rsid w:val="00761D44"/>
    <w:rsid w:val="00767A90"/>
    <w:rsid w:val="00777E95"/>
    <w:rsid w:val="00782EE9"/>
    <w:rsid w:val="00783ED6"/>
    <w:rsid w:val="0079138B"/>
    <w:rsid w:val="00794EB5"/>
    <w:rsid w:val="007A2E67"/>
    <w:rsid w:val="007B0F9C"/>
    <w:rsid w:val="007E7804"/>
    <w:rsid w:val="007F0D3B"/>
    <w:rsid w:val="007F0F7D"/>
    <w:rsid w:val="007F6668"/>
    <w:rsid w:val="00800D58"/>
    <w:rsid w:val="0084553F"/>
    <w:rsid w:val="008547D9"/>
    <w:rsid w:val="00855FFF"/>
    <w:rsid w:val="00872946"/>
    <w:rsid w:val="00886E0F"/>
    <w:rsid w:val="00896E16"/>
    <w:rsid w:val="008B37FB"/>
    <w:rsid w:val="008C0206"/>
    <w:rsid w:val="008D6DA6"/>
    <w:rsid w:val="008F33E4"/>
    <w:rsid w:val="00927D39"/>
    <w:rsid w:val="00945B46"/>
    <w:rsid w:val="00951936"/>
    <w:rsid w:val="0097441C"/>
    <w:rsid w:val="009777AA"/>
    <w:rsid w:val="00984BC1"/>
    <w:rsid w:val="0098535D"/>
    <w:rsid w:val="00986883"/>
    <w:rsid w:val="009C56D7"/>
    <w:rsid w:val="00A02F4A"/>
    <w:rsid w:val="00A259F9"/>
    <w:rsid w:val="00A31D6D"/>
    <w:rsid w:val="00A5318D"/>
    <w:rsid w:val="00A660E7"/>
    <w:rsid w:val="00AA0BC7"/>
    <w:rsid w:val="00AA18E8"/>
    <w:rsid w:val="00AA1D48"/>
    <w:rsid w:val="00AB6628"/>
    <w:rsid w:val="00AC576C"/>
    <w:rsid w:val="00AC6D2E"/>
    <w:rsid w:val="00AD5A83"/>
    <w:rsid w:val="00AD7ABC"/>
    <w:rsid w:val="00AE02FA"/>
    <w:rsid w:val="00B0333E"/>
    <w:rsid w:val="00B120FD"/>
    <w:rsid w:val="00B15B10"/>
    <w:rsid w:val="00B3364D"/>
    <w:rsid w:val="00B53B88"/>
    <w:rsid w:val="00B771F8"/>
    <w:rsid w:val="00B80767"/>
    <w:rsid w:val="00B87DE5"/>
    <w:rsid w:val="00B92FAA"/>
    <w:rsid w:val="00BA7B63"/>
    <w:rsid w:val="00BB1F02"/>
    <w:rsid w:val="00BB3809"/>
    <w:rsid w:val="00BB467D"/>
    <w:rsid w:val="00BB6382"/>
    <w:rsid w:val="00BB70C9"/>
    <w:rsid w:val="00BE0109"/>
    <w:rsid w:val="00C00465"/>
    <w:rsid w:val="00C06E9E"/>
    <w:rsid w:val="00C07C13"/>
    <w:rsid w:val="00C36C56"/>
    <w:rsid w:val="00C376C1"/>
    <w:rsid w:val="00C40A68"/>
    <w:rsid w:val="00C449EC"/>
    <w:rsid w:val="00C65CF7"/>
    <w:rsid w:val="00C72C48"/>
    <w:rsid w:val="00C75F9A"/>
    <w:rsid w:val="00CA193B"/>
    <w:rsid w:val="00CA2B16"/>
    <w:rsid w:val="00CC5E70"/>
    <w:rsid w:val="00CC70D4"/>
    <w:rsid w:val="00CD22EF"/>
    <w:rsid w:val="00CD5848"/>
    <w:rsid w:val="00CE3CBD"/>
    <w:rsid w:val="00CF4DCD"/>
    <w:rsid w:val="00CF7AD8"/>
    <w:rsid w:val="00D02F1A"/>
    <w:rsid w:val="00D25B86"/>
    <w:rsid w:val="00D31418"/>
    <w:rsid w:val="00D349FD"/>
    <w:rsid w:val="00D657D9"/>
    <w:rsid w:val="00D9093B"/>
    <w:rsid w:val="00D943C1"/>
    <w:rsid w:val="00DA1444"/>
    <w:rsid w:val="00DD5847"/>
    <w:rsid w:val="00DF3BF3"/>
    <w:rsid w:val="00E24B3F"/>
    <w:rsid w:val="00E30B84"/>
    <w:rsid w:val="00E31635"/>
    <w:rsid w:val="00E35003"/>
    <w:rsid w:val="00E527B9"/>
    <w:rsid w:val="00E645DB"/>
    <w:rsid w:val="00E67A6D"/>
    <w:rsid w:val="00E9636B"/>
    <w:rsid w:val="00EA1824"/>
    <w:rsid w:val="00EA2577"/>
    <w:rsid w:val="00EA4D00"/>
    <w:rsid w:val="00EA5492"/>
    <w:rsid w:val="00EB0069"/>
    <w:rsid w:val="00EC3025"/>
    <w:rsid w:val="00ED43F1"/>
    <w:rsid w:val="00F11919"/>
    <w:rsid w:val="00F2433F"/>
    <w:rsid w:val="00F24F72"/>
    <w:rsid w:val="00F3308E"/>
    <w:rsid w:val="00F43BD0"/>
    <w:rsid w:val="00F53DF2"/>
    <w:rsid w:val="00F53E94"/>
    <w:rsid w:val="00F90C5C"/>
    <w:rsid w:val="00F91189"/>
    <w:rsid w:val="00FB0732"/>
    <w:rsid w:val="00FB0A0B"/>
    <w:rsid w:val="00FC3183"/>
    <w:rsid w:val="00FC5F52"/>
    <w:rsid w:val="00FE2F79"/>
    <w:rsid w:val="00FE59EF"/>
    <w:rsid w:val="00FF2C8E"/>
    <w:rsid w:val="00FF4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ddd"/>
    </o:shapedefaults>
    <o:shapelayout v:ext="edit">
      <o:idmap v:ext="edit" data="1"/>
    </o:shapelayout>
  </w:shapeDefaults>
  <w:decimalSymbol w:val="."/>
  <w:listSeparator w:val=","/>
  <w14:docId w14:val="2EAF0BD1"/>
  <w15:docId w15:val="{A59A5C3C-F4F4-4994-BDA2-AAB8E51F1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D0D3D"/>
    <w:pPr>
      <w:spacing w:line="280" w:lineRule="atLeast"/>
    </w:pPr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qFormat/>
    <w:rsid w:val="002A13E8"/>
    <w:pPr>
      <w:keepNext/>
      <w:spacing w:line="240" w:lineRule="auto"/>
      <w:outlineLvl w:val="0"/>
    </w:pPr>
    <w:rPr>
      <w:rFonts w:ascii="Times New Roman" w:hAnsi="Times New Roman"/>
      <w:b/>
      <w:sz w:val="24"/>
      <w:szCs w:val="20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2A13E8"/>
    <w:pPr>
      <w:keepNext/>
      <w:spacing w:line="240" w:lineRule="auto"/>
      <w:outlineLvl w:val="1"/>
    </w:pPr>
    <w:rPr>
      <w:rFonts w:ascii="Times New Roman" w:hAnsi="Times New Roman"/>
      <w:b/>
      <w:snapToGrid w:val="0"/>
      <w:color w:val="000000"/>
      <w:sz w:val="24"/>
      <w:szCs w:val="20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2A13E8"/>
    <w:pPr>
      <w:keepNext/>
      <w:spacing w:line="240" w:lineRule="auto"/>
      <w:jc w:val="center"/>
      <w:outlineLvl w:val="2"/>
    </w:pPr>
    <w:rPr>
      <w:rFonts w:ascii="Times New Roman" w:hAnsi="Times New Roman"/>
      <w:b/>
      <w:sz w:val="96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RNaamInstituut">
    <w:name w:val="HR_NaamInstituut"/>
    <w:basedOn w:val="Normal"/>
    <w:rsid w:val="00F53E94"/>
    <w:rPr>
      <w:b/>
      <w:sz w:val="24"/>
    </w:rPr>
  </w:style>
  <w:style w:type="paragraph" w:customStyle="1" w:styleId="HRadres">
    <w:name w:val="HR_adres"/>
    <w:basedOn w:val="Normal"/>
    <w:rsid w:val="0098535D"/>
    <w:pPr>
      <w:spacing w:line="260" w:lineRule="atLeast"/>
    </w:pPr>
    <w:rPr>
      <w:b/>
      <w:sz w:val="18"/>
    </w:rPr>
  </w:style>
  <w:style w:type="paragraph" w:customStyle="1" w:styleId="HRRefkopjes">
    <w:name w:val="HR_Refkopjes"/>
    <w:basedOn w:val="Normal"/>
    <w:rsid w:val="0021078E"/>
    <w:pPr>
      <w:spacing w:line="260" w:lineRule="atLeast"/>
    </w:pPr>
    <w:rPr>
      <w:b/>
      <w:color w:val="4C4C4C"/>
      <w:sz w:val="16"/>
    </w:rPr>
  </w:style>
  <w:style w:type="paragraph" w:customStyle="1" w:styleId="HRRefInvultekst">
    <w:name w:val="HR_RefInvultekst"/>
    <w:basedOn w:val="Normal"/>
    <w:rsid w:val="0021078E"/>
    <w:pPr>
      <w:spacing w:line="260" w:lineRule="atLeast"/>
    </w:pPr>
    <w:rPr>
      <w:color w:val="4C4C4C"/>
      <w:sz w:val="16"/>
    </w:rPr>
  </w:style>
  <w:style w:type="paragraph" w:styleId="Header">
    <w:name w:val="header"/>
    <w:basedOn w:val="Normal"/>
    <w:rsid w:val="0098535D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FC5F52"/>
    <w:pPr>
      <w:tabs>
        <w:tab w:val="center" w:pos="4536"/>
        <w:tab w:val="right" w:pos="9072"/>
      </w:tabs>
    </w:pPr>
    <w:rPr>
      <w:color w:val="4C4C4C"/>
      <w:sz w:val="16"/>
    </w:rPr>
  </w:style>
  <w:style w:type="table" w:styleId="TableGrid">
    <w:name w:val="Table Grid"/>
    <w:basedOn w:val="TableNormal"/>
    <w:rsid w:val="00F53E94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ROpleidingen">
    <w:name w:val="HR_Opleidingen"/>
    <w:basedOn w:val="HRadres"/>
    <w:rsid w:val="0021078E"/>
    <w:rPr>
      <w:b w:val="0"/>
      <w:color w:val="4C4C4C"/>
    </w:rPr>
  </w:style>
  <w:style w:type="character" w:styleId="PageNumber">
    <w:name w:val="page number"/>
    <w:basedOn w:val="DefaultParagraphFont"/>
    <w:rsid w:val="00FC5F52"/>
  </w:style>
  <w:style w:type="paragraph" w:styleId="BalloonText">
    <w:name w:val="Balloon Text"/>
    <w:basedOn w:val="Normal"/>
    <w:link w:val="BalloonTextChar"/>
    <w:rsid w:val="00BB70C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B70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0D3D"/>
    <w:pPr>
      <w:spacing w:line="240" w:lineRule="auto"/>
      <w:ind w:left="720"/>
      <w:contextualSpacing/>
    </w:pPr>
    <w:rPr>
      <w:rFonts w:ascii="Times New Roman" w:hAnsi="Times New Roman"/>
      <w:sz w:val="24"/>
      <w:lang w:val="en-US" w:eastAsia="en-US"/>
    </w:rPr>
  </w:style>
  <w:style w:type="paragraph" w:styleId="FootnoteText">
    <w:name w:val="footnote text"/>
    <w:basedOn w:val="Normal"/>
    <w:link w:val="FootnoteTextChar"/>
    <w:rsid w:val="004D0D3D"/>
    <w:pPr>
      <w:spacing w:line="240" w:lineRule="auto"/>
    </w:pPr>
    <w:rPr>
      <w:rFonts w:ascii="Times New Roman" w:hAnsi="Times New Roman"/>
      <w:szCs w:val="20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D0D3D"/>
    <w:rPr>
      <w:lang w:val="en-US" w:eastAsia="en-US"/>
    </w:rPr>
  </w:style>
  <w:style w:type="character" w:styleId="FootnoteReference">
    <w:name w:val="footnote reference"/>
    <w:basedOn w:val="DefaultParagraphFont"/>
    <w:uiPriority w:val="99"/>
    <w:rsid w:val="004D0D3D"/>
    <w:rPr>
      <w:vertAlign w:val="superscript"/>
    </w:rPr>
  </w:style>
  <w:style w:type="character" w:styleId="Strong">
    <w:name w:val="Strong"/>
    <w:basedOn w:val="DefaultParagraphFont"/>
    <w:uiPriority w:val="22"/>
    <w:qFormat/>
    <w:rsid w:val="004D0D3D"/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4D0D3D"/>
    <w:rPr>
      <w:rFonts w:ascii="Arial" w:hAnsi="Arial"/>
      <w:color w:val="4C4C4C"/>
      <w:sz w:val="16"/>
      <w:szCs w:val="24"/>
    </w:rPr>
  </w:style>
  <w:style w:type="character" w:customStyle="1" w:styleId="Heading1Char">
    <w:name w:val="Heading 1 Char"/>
    <w:basedOn w:val="DefaultParagraphFont"/>
    <w:link w:val="Heading1"/>
    <w:rsid w:val="002A13E8"/>
    <w:rPr>
      <w:b/>
      <w:sz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2A13E8"/>
    <w:rPr>
      <w:b/>
      <w:snapToGrid w:val="0"/>
      <w:color w:val="000000"/>
      <w:sz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2A13E8"/>
    <w:rPr>
      <w:b/>
      <w:sz w:val="9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17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dm\SJABLOON\Office%202007\Blanco%20document%20met%20logo.dotm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Blanco document met logo.dotm</Template>
  <TotalTime>29</TotalTime>
  <Pages>7</Pages>
  <Words>514</Words>
  <Characters>3163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Hogeschool Rotterdam</Company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KooSE</dc:creator>
  <cp:keywords/>
  <dc:description/>
  <cp:lastModifiedBy>rudolph regter</cp:lastModifiedBy>
  <cp:revision>3</cp:revision>
  <dcterms:created xsi:type="dcterms:W3CDTF">2019-09-09T07:56:00Z</dcterms:created>
  <dcterms:modified xsi:type="dcterms:W3CDTF">2019-09-09T08:05:00Z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jabloonVersieDatum">
    <vt:filetime>2011-11-14T23:00:00Z</vt:filetime>
  </property>
  <property fmtid="{D5CDD505-2E9C-101B-9397-08002B2CF9AE}" pid="3" name="logo">
    <vt:lpwstr>standaard</vt:lpwstr>
  </property>
  <property fmtid="{D5CDD505-2E9C-101B-9397-08002B2CF9AE}" pid="4" name="taal">
    <vt:lpwstr>NL</vt:lpwstr>
  </property>
  <property fmtid="{D5CDD505-2E9C-101B-9397-08002B2CF9AE}" pid="5" name="doc_instituutvermelden">
    <vt:lpwstr>ja</vt:lpwstr>
  </property>
  <property fmtid="{D5CDD505-2E9C-101B-9397-08002B2CF9AE}" pid="6" name="doc_instituut">
    <vt:lpwstr>I18</vt:lpwstr>
  </property>
  <property fmtid="{D5CDD505-2E9C-101B-9397-08002B2CF9AE}" pid="7" name="doc_projectlogo">
    <vt:lpwstr/>
  </property>
  <property fmtid="{D5CDD505-2E9C-101B-9397-08002B2CF9AE}" pid="8" name="Kleurenprinter">
    <vt:lpwstr/>
  </property>
</Properties>
</file>